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453" w:rsidRDefault="008D7453" w:rsidP="008D7453">
      <w:pPr>
        <w:pStyle w:val="afff"/>
        <w:spacing w:before="0" w:after="0"/>
      </w:pPr>
      <w:bookmarkStart w:id="0" w:name="_Toc280100414"/>
      <w:bookmarkStart w:id="1" w:name="_GoBack"/>
      <w:bookmarkEnd w:id="1"/>
    </w:p>
    <w:p w:rsidR="00392059" w:rsidRDefault="00392059"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3025C5" w:rsidRDefault="003025C5" w:rsidP="00392059">
      <w:pPr>
        <w:pStyle w:val="af2"/>
      </w:pPr>
    </w:p>
    <w:p w:rsidR="003025C5" w:rsidRDefault="003025C5" w:rsidP="00392059">
      <w:pPr>
        <w:pStyle w:val="af2"/>
      </w:pPr>
    </w:p>
    <w:p w:rsidR="003025C5" w:rsidRDefault="003025C5" w:rsidP="00392059">
      <w:pPr>
        <w:pStyle w:val="af2"/>
      </w:pPr>
    </w:p>
    <w:p w:rsidR="000C3F03" w:rsidRPr="00E60158" w:rsidRDefault="000C3F03" w:rsidP="00392059">
      <w:pPr>
        <w:pStyle w:val="af2"/>
      </w:pPr>
    </w:p>
    <w:tbl>
      <w:tblPr>
        <w:tblW w:w="0" w:type="auto"/>
        <w:jc w:val="center"/>
        <w:tblLook w:val="04A0" w:firstRow="1" w:lastRow="0" w:firstColumn="1" w:lastColumn="0" w:noHBand="0" w:noVBand="1"/>
      </w:tblPr>
      <w:tblGrid>
        <w:gridCol w:w="8406"/>
      </w:tblGrid>
      <w:tr w:rsidR="00392059" w:rsidRPr="0017295E" w:rsidTr="001E65D2">
        <w:trPr>
          <w:trHeight w:val="1134"/>
          <w:jc w:val="center"/>
        </w:trPr>
        <w:tc>
          <w:tcPr>
            <w:tcW w:w="8406" w:type="dxa"/>
            <w:shd w:val="clear" w:color="auto" w:fill="auto"/>
            <w:vAlign w:val="center"/>
          </w:tcPr>
          <w:p w:rsidR="000C3F03" w:rsidRPr="00CA4823" w:rsidRDefault="000C3F03" w:rsidP="001E65D2">
            <w:pPr>
              <w:pStyle w:val="affffff4"/>
              <w:rPr>
                <w:sz w:val="32"/>
              </w:rPr>
            </w:pPr>
            <w:r w:rsidRPr="00CA4823">
              <w:rPr>
                <w:sz w:val="32"/>
              </w:rPr>
              <w:t>сервис «электронный дневник»</w:t>
            </w:r>
          </w:p>
          <w:p w:rsidR="000C3F03" w:rsidRPr="00CA4823" w:rsidRDefault="000C3F03" w:rsidP="001E65D2">
            <w:pPr>
              <w:pStyle w:val="affffff4"/>
            </w:pPr>
          </w:p>
          <w:p w:rsidR="00392059" w:rsidRPr="00CA4823" w:rsidRDefault="00C23D98" w:rsidP="00687CEA">
            <w:pPr>
              <w:pStyle w:val="affffff4"/>
            </w:pPr>
            <w:r w:rsidRPr="00CA4823">
              <w:rPr>
                <w:b w:val="0"/>
                <w:sz w:val="28"/>
              </w:rPr>
              <w:t xml:space="preserve">инструкция для </w:t>
            </w:r>
            <w:r w:rsidR="00687CEA">
              <w:rPr>
                <w:b w:val="0"/>
                <w:sz w:val="28"/>
              </w:rPr>
              <w:t>Родителя</w:t>
            </w:r>
            <w:r w:rsidR="00392059" w:rsidRPr="00CA4823">
              <w:rPr>
                <w:b w:val="0"/>
                <w:sz w:val="28"/>
              </w:rPr>
              <w:t xml:space="preserve"> </w:t>
            </w:r>
          </w:p>
        </w:tc>
      </w:tr>
    </w:tbl>
    <w:p w:rsidR="007F2D63" w:rsidRPr="000D0993" w:rsidRDefault="00A81597" w:rsidP="00A81597">
      <w:pPr>
        <w:pStyle w:val="100"/>
        <w:rPr>
          <w:sz w:val="26"/>
          <w:szCs w:val="26"/>
        </w:rPr>
      </w:pPr>
      <w:r w:rsidRPr="000D0993">
        <w:rPr>
          <w:sz w:val="26"/>
          <w:szCs w:val="26"/>
        </w:rPr>
        <w:lastRenderedPageBreak/>
        <w:t>СОДЕРЖАНИЕ</w:t>
      </w:r>
    </w:p>
    <w:p w:rsidR="002D4BBD" w:rsidRPr="00547654" w:rsidRDefault="00F76482">
      <w:pPr>
        <w:pStyle w:val="15"/>
        <w:tabs>
          <w:tab w:val="left" w:pos="660"/>
          <w:tab w:val="right" w:leader="dot" w:pos="9345"/>
        </w:tabs>
        <w:rPr>
          <w:rFonts w:ascii="Calibri" w:eastAsia="Times New Roman" w:hAnsi="Calibri"/>
          <w:noProof/>
          <w:sz w:val="22"/>
          <w:szCs w:val="22"/>
          <w:lang w:val="ru-RU" w:eastAsia="ru-RU"/>
        </w:rPr>
      </w:pPr>
      <w:r w:rsidRPr="000D0993">
        <w:rPr>
          <w:sz w:val="26"/>
          <w:szCs w:val="26"/>
        </w:rPr>
        <w:fldChar w:fldCharType="begin"/>
      </w:r>
      <w:r w:rsidR="007F2D63" w:rsidRPr="000D0993">
        <w:rPr>
          <w:sz w:val="26"/>
          <w:szCs w:val="26"/>
        </w:rPr>
        <w:instrText xml:space="preserve"> TOC \o "1-3" \h \z \u </w:instrText>
      </w:r>
      <w:r w:rsidRPr="000D0993">
        <w:rPr>
          <w:sz w:val="26"/>
          <w:szCs w:val="26"/>
        </w:rPr>
        <w:fldChar w:fldCharType="separate"/>
      </w:r>
      <w:hyperlink w:anchor="_Toc57820817" w:history="1">
        <w:r w:rsidR="002D4BBD" w:rsidRPr="00E94AFF">
          <w:rPr>
            <w:rStyle w:val="af6"/>
            <w:noProof/>
          </w:rPr>
          <w:t>1.</w:t>
        </w:r>
        <w:r w:rsidR="002D4BBD" w:rsidRPr="00547654">
          <w:rPr>
            <w:rFonts w:ascii="Calibri" w:eastAsia="Times New Roman" w:hAnsi="Calibri"/>
            <w:noProof/>
            <w:sz w:val="22"/>
            <w:szCs w:val="22"/>
            <w:lang w:val="ru-RU" w:eastAsia="ru-RU"/>
          </w:rPr>
          <w:tab/>
        </w:r>
        <w:r w:rsidR="002D4BBD" w:rsidRPr="00E94AFF">
          <w:rPr>
            <w:rStyle w:val="af6"/>
            <w:noProof/>
          </w:rPr>
          <w:t>Подготовка к работе</w:t>
        </w:r>
        <w:r w:rsidR="002D4BBD">
          <w:rPr>
            <w:noProof/>
            <w:webHidden/>
          </w:rPr>
          <w:tab/>
        </w:r>
        <w:r w:rsidR="002D4BBD">
          <w:rPr>
            <w:noProof/>
            <w:webHidden/>
          </w:rPr>
          <w:fldChar w:fldCharType="begin"/>
        </w:r>
        <w:r w:rsidR="002D4BBD">
          <w:rPr>
            <w:noProof/>
            <w:webHidden/>
          </w:rPr>
          <w:instrText xml:space="preserve"> PAGEREF _Toc57820817 \h </w:instrText>
        </w:r>
        <w:r w:rsidR="002D4BBD">
          <w:rPr>
            <w:noProof/>
            <w:webHidden/>
          </w:rPr>
        </w:r>
        <w:r w:rsidR="002D4BBD">
          <w:rPr>
            <w:noProof/>
            <w:webHidden/>
          </w:rPr>
          <w:fldChar w:fldCharType="separate"/>
        </w:r>
        <w:r w:rsidR="00546D92">
          <w:rPr>
            <w:noProof/>
            <w:webHidden/>
          </w:rPr>
          <w:t>3</w:t>
        </w:r>
        <w:r w:rsidR="002D4BBD">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18" w:history="1">
        <w:r w:rsidRPr="00E94AFF">
          <w:rPr>
            <w:rStyle w:val="af6"/>
            <w:noProof/>
          </w:rPr>
          <w:t>1.1</w:t>
        </w:r>
        <w:r w:rsidRPr="00547654">
          <w:rPr>
            <w:rFonts w:ascii="Calibri" w:eastAsia="Times New Roman" w:hAnsi="Calibri"/>
            <w:noProof/>
            <w:sz w:val="22"/>
            <w:szCs w:val="22"/>
            <w:lang w:val="ru-RU" w:eastAsia="ru-RU"/>
          </w:rPr>
          <w:tab/>
        </w:r>
        <w:r w:rsidRPr="00E94AFF">
          <w:rPr>
            <w:rStyle w:val="af6"/>
            <w:noProof/>
          </w:rPr>
          <w:t>Регистрация на Портале</w:t>
        </w:r>
        <w:r>
          <w:rPr>
            <w:noProof/>
            <w:webHidden/>
          </w:rPr>
          <w:tab/>
        </w:r>
        <w:r>
          <w:rPr>
            <w:noProof/>
            <w:webHidden/>
          </w:rPr>
          <w:fldChar w:fldCharType="begin"/>
        </w:r>
        <w:r>
          <w:rPr>
            <w:noProof/>
            <w:webHidden/>
          </w:rPr>
          <w:instrText xml:space="preserve"> PAGEREF _Toc57820818 \h </w:instrText>
        </w:r>
        <w:r>
          <w:rPr>
            <w:noProof/>
            <w:webHidden/>
          </w:rPr>
        </w:r>
        <w:r>
          <w:rPr>
            <w:noProof/>
            <w:webHidden/>
          </w:rPr>
          <w:fldChar w:fldCharType="separate"/>
        </w:r>
        <w:r w:rsidR="00546D92">
          <w:rPr>
            <w:noProof/>
            <w:webHidden/>
          </w:rPr>
          <w:t>3</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19" w:history="1">
        <w:r w:rsidRPr="00E94AFF">
          <w:rPr>
            <w:rStyle w:val="af6"/>
            <w:noProof/>
          </w:rPr>
          <w:t>1.2</w:t>
        </w:r>
        <w:r w:rsidRPr="00547654">
          <w:rPr>
            <w:rFonts w:ascii="Calibri" w:eastAsia="Times New Roman" w:hAnsi="Calibri"/>
            <w:noProof/>
            <w:sz w:val="22"/>
            <w:szCs w:val="22"/>
            <w:lang w:val="ru-RU" w:eastAsia="ru-RU"/>
          </w:rPr>
          <w:tab/>
        </w:r>
        <w:r w:rsidRPr="00E94AFF">
          <w:rPr>
            <w:rStyle w:val="af6"/>
            <w:noProof/>
          </w:rPr>
          <w:t>Привязка учетной записи к ЕСИА</w:t>
        </w:r>
        <w:r>
          <w:rPr>
            <w:noProof/>
            <w:webHidden/>
          </w:rPr>
          <w:tab/>
        </w:r>
        <w:r>
          <w:rPr>
            <w:noProof/>
            <w:webHidden/>
          </w:rPr>
          <w:fldChar w:fldCharType="begin"/>
        </w:r>
        <w:r>
          <w:rPr>
            <w:noProof/>
            <w:webHidden/>
          </w:rPr>
          <w:instrText xml:space="preserve"> PAGEREF _Toc57820819 \h </w:instrText>
        </w:r>
        <w:r>
          <w:rPr>
            <w:noProof/>
            <w:webHidden/>
          </w:rPr>
        </w:r>
        <w:r>
          <w:rPr>
            <w:noProof/>
            <w:webHidden/>
          </w:rPr>
          <w:fldChar w:fldCharType="separate"/>
        </w:r>
        <w:r w:rsidR="00546D92">
          <w:rPr>
            <w:noProof/>
            <w:webHidden/>
          </w:rPr>
          <w:t>5</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0" w:history="1">
        <w:r w:rsidRPr="00E94AFF">
          <w:rPr>
            <w:rStyle w:val="af6"/>
            <w:noProof/>
          </w:rPr>
          <w:t>1.3</w:t>
        </w:r>
        <w:r w:rsidRPr="00547654">
          <w:rPr>
            <w:rFonts w:ascii="Calibri" w:eastAsia="Times New Roman" w:hAnsi="Calibri"/>
            <w:noProof/>
            <w:sz w:val="22"/>
            <w:szCs w:val="22"/>
            <w:lang w:val="ru-RU" w:eastAsia="ru-RU"/>
          </w:rPr>
          <w:tab/>
        </w:r>
        <w:r w:rsidRPr="00E94AFF">
          <w:rPr>
            <w:rStyle w:val="af6"/>
            <w:noProof/>
          </w:rPr>
          <w:t>Авторизация на Портале Петербургское образование</w:t>
        </w:r>
        <w:r>
          <w:rPr>
            <w:noProof/>
            <w:webHidden/>
          </w:rPr>
          <w:tab/>
        </w:r>
        <w:r>
          <w:rPr>
            <w:noProof/>
            <w:webHidden/>
          </w:rPr>
          <w:fldChar w:fldCharType="begin"/>
        </w:r>
        <w:r>
          <w:rPr>
            <w:noProof/>
            <w:webHidden/>
          </w:rPr>
          <w:instrText xml:space="preserve"> PAGEREF _Toc57820820 \h </w:instrText>
        </w:r>
        <w:r>
          <w:rPr>
            <w:noProof/>
            <w:webHidden/>
          </w:rPr>
        </w:r>
        <w:r>
          <w:rPr>
            <w:noProof/>
            <w:webHidden/>
          </w:rPr>
          <w:fldChar w:fldCharType="separate"/>
        </w:r>
        <w:r w:rsidR="00546D92">
          <w:rPr>
            <w:noProof/>
            <w:webHidden/>
          </w:rPr>
          <w:t>6</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1" w:history="1">
        <w:r w:rsidRPr="00E94AFF">
          <w:rPr>
            <w:rStyle w:val="af6"/>
            <w:noProof/>
          </w:rPr>
          <w:t>1.4</w:t>
        </w:r>
        <w:r w:rsidRPr="00547654">
          <w:rPr>
            <w:rFonts w:ascii="Calibri" w:eastAsia="Times New Roman" w:hAnsi="Calibri"/>
            <w:noProof/>
            <w:sz w:val="22"/>
            <w:szCs w:val="22"/>
            <w:lang w:val="ru-RU" w:eastAsia="ru-RU"/>
          </w:rPr>
          <w:tab/>
        </w:r>
        <w:r w:rsidRPr="00E94AFF">
          <w:rPr>
            <w:rStyle w:val="af6"/>
            <w:noProof/>
          </w:rPr>
          <w:t>Подключение услуги «Электронный дневник»</w:t>
        </w:r>
        <w:r>
          <w:rPr>
            <w:noProof/>
            <w:webHidden/>
          </w:rPr>
          <w:tab/>
        </w:r>
        <w:r>
          <w:rPr>
            <w:noProof/>
            <w:webHidden/>
          </w:rPr>
          <w:fldChar w:fldCharType="begin"/>
        </w:r>
        <w:r>
          <w:rPr>
            <w:noProof/>
            <w:webHidden/>
          </w:rPr>
          <w:instrText xml:space="preserve"> PAGEREF _Toc57820821 \h </w:instrText>
        </w:r>
        <w:r>
          <w:rPr>
            <w:noProof/>
            <w:webHidden/>
          </w:rPr>
        </w:r>
        <w:r>
          <w:rPr>
            <w:noProof/>
            <w:webHidden/>
          </w:rPr>
          <w:fldChar w:fldCharType="separate"/>
        </w:r>
        <w:r w:rsidR="00546D92">
          <w:rPr>
            <w:noProof/>
            <w:webHidden/>
          </w:rPr>
          <w:t>7</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2" w:history="1">
        <w:r w:rsidRPr="00E94AFF">
          <w:rPr>
            <w:rStyle w:val="af6"/>
            <w:noProof/>
          </w:rPr>
          <w:t>1.5</w:t>
        </w:r>
        <w:r w:rsidRPr="00547654">
          <w:rPr>
            <w:rFonts w:ascii="Calibri" w:eastAsia="Times New Roman" w:hAnsi="Calibri"/>
            <w:noProof/>
            <w:sz w:val="22"/>
            <w:szCs w:val="22"/>
            <w:lang w:val="ru-RU" w:eastAsia="ru-RU"/>
          </w:rPr>
          <w:tab/>
        </w:r>
        <w:r w:rsidRPr="00E94AFF">
          <w:rPr>
            <w:rStyle w:val="af6"/>
            <w:noProof/>
          </w:rPr>
          <w:t>Подготовительные действия</w:t>
        </w:r>
        <w:r>
          <w:rPr>
            <w:noProof/>
            <w:webHidden/>
          </w:rPr>
          <w:tab/>
        </w:r>
        <w:r>
          <w:rPr>
            <w:noProof/>
            <w:webHidden/>
          </w:rPr>
          <w:fldChar w:fldCharType="begin"/>
        </w:r>
        <w:r>
          <w:rPr>
            <w:noProof/>
            <w:webHidden/>
          </w:rPr>
          <w:instrText xml:space="preserve"> PAGEREF _Toc57820822 \h </w:instrText>
        </w:r>
        <w:r>
          <w:rPr>
            <w:noProof/>
            <w:webHidden/>
          </w:rPr>
        </w:r>
        <w:r>
          <w:rPr>
            <w:noProof/>
            <w:webHidden/>
          </w:rPr>
          <w:fldChar w:fldCharType="separate"/>
        </w:r>
        <w:r w:rsidR="00546D92">
          <w:rPr>
            <w:noProof/>
            <w:webHidden/>
          </w:rPr>
          <w:t>10</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3" w:history="1">
        <w:r w:rsidRPr="00E94AFF">
          <w:rPr>
            <w:rStyle w:val="af6"/>
            <w:noProof/>
          </w:rPr>
          <w:t>1.6</w:t>
        </w:r>
        <w:r w:rsidRPr="00547654">
          <w:rPr>
            <w:rFonts w:ascii="Calibri" w:eastAsia="Times New Roman" w:hAnsi="Calibri"/>
            <w:noProof/>
            <w:sz w:val="22"/>
            <w:szCs w:val="22"/>
            <w:lang w:val="ru-RU" w:eastAsia="ru-RU"/>
          </w:rPr>
          <w:tab/>
        </w:r>
        <w:r w:rsidRPr="00E94AFF">
          <w:rPr>
            <w:rStyle w:val="af6"/>
            <w:noProof/>
          </w:rPr>
          <w:t>Страница «Обучающиеся»</w:t>
        </w:r>
        <w:r>
          <w:rPr>
            <w:noProof/>
            <w:webHidden/>
          </w:rPr>
          <w:tab/>
        </w:r>
        <w:r>
          <w:rPr>
            <w:noProof/>
            <w:webHidden/>
          </w:rPr>
          <w:fldChar w:fldCharType="begin"/>
        </w:r>
        <w:r>
          <w:rPr>
            <w:noProof/>
            <w:webHidden/>
          </w:rPr>
          <w:instrText xml:space="preserve"> PAGEREF _Toc57820823 \h </w:instrText>
        </w:r>
        <w:r>
          <w:rPr>
            <w:noProof/>
            <w:webHidden/>
          </w:rPr>
        </w:r>
        <w:r>
          <w:rPr>
            <w:noProof/>
            <w:webHidden/>
          </w:rPr>
          <w:fldChar w:fldCharType="separate"/>
        </w:r>
        <w:r w:rsidR="00546D92">
          <w:rPr>
            <w:noProof/>
            <w:webHidden/>
          </w:rPr>
          <w:t>10</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4" w:history="1">
        <w:r w:rsidRPr="00E94AFF">
          <w:rPr>
            <w:rStyle w:val="af6"/>
            <w:noProof/>
          </w:rPr>
          <w:t>1.7</w:t>
        </w:r>
        <w:r w:rsidRPr="00547654">
          <w:rPr>
            <w:rFonts w:ascii="Calibri" w:eastAsia="Times New Roman" w:hAnsi="Calibri"/>
            <w:noProof/>
            <w:sz w:val="22"/>
            <w:szCs w:val="22"/>
            <w:lang w:val="ru-RU" w:eastAsia="ru-RU"/>
          </w:rPr>
          <w:tab/>
        </w:r>
        <w:r w:rsidRPr="00E94AFF">
          <w:rPr>
            <w:rStyle w:val="af6"/>
            <w:noProof/>
          </w:rPr>
          <w:t>Страница просмотра сведений об обучающемся</w:t>
        </w:r>
        <w:r>
          <w:rPr>
            <w:noProof/>
            <w:webHidden/>
          </w:rPr>
          <w:tab/>
        </w:r>
        <w:r>
          <w:rPr>
            <w:noProof/>
            <w:webHidden/>
          </w:rPr>
          <w:fldChar w:fldCharType="begin"/>
        </w:r>
        <w:r>
          <w:rPr>
            <w:noProof/>
            <w:webHidden/>
          </w:rPr>
          <w:instrText xml:space="preserve"> PAGEREF _Toc57820824 \h </w:instrText>
        </w:r>
        <w:r>
          <w:rPr>
            <w:noProof/>
            <w:webHidden/>
          </w:rPr>
        </w:r>
        <w:r>
          <w:rPr>
            <w:noProof/>
            <w:webHidden/>
          </w:rPr>
          <w:fldChar w:fldCharType="separate"/>
        </w:r>
        <w:r w:rsidR="00546D92">
          <w:rPr>
            <w:noProof/>
            <w:webHidden/>
          </w:rPr>
          <w:t>11</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5" w:history="1">
        <w:r w:rsidRPr="00E94AFF">
          <w:rPr>
            <w:rStyle w:val="af6"/>
            <w:noProof/>
          </w:rPr>
          <w:t>1.8</w:t>
        </w:r>
        <w:r w:rsidRPr="00547654">
          <w:rPr>
            <w:rFonts w:ascii="Calibri" w:eastAsia="Times New Roman" w:hAnsi="Calibri"/>
            <w:noProof/>
            <w:sz w:val="22"/>
            <w:szCs w:val="22"/>
            <w:lang w:val="ru-RU" w:eastAsia="ru-RU"/>
          </w:rPr>
          <w:tab/>
        </w:r>
        <w:r w:rsidRPr="00E94AFF">
          <w:rPr>
            <w:rStyle w:val="af6"/>
            <w:noProof/>
          </w:rPr>
          <w:t>Страница «Сводка»</w:t>
        </w:r>
        <w:r>
          <w:rPr>
            <w:noProof/>
            <w:webHidden/>
          </w:rPr>
          <w:tab/>
        </w:r>
        <w:r>
          <w:rPr>
            <w:noProof/>
            <w:webHidden/>
          </w:rPr>
          <w:fldChar w:fldCharType="begin"/>
        </w:r>
        <w:r>
          <w:rPr>
            <w:noProof/>
            <w:webHidden/>
          </w:rPr>
          <w:instrText xml:space="preserve"> PAGEREF _Toc57820825 \h </w:instrText>
        </w:r>
        <w:r>
          <w:rPr>
            <w:noProof/>
            <w:webHidden/>
          </w:rPr>
        </w:r>
        <w:r>
          <w:rPr>
            <w:noProof/>
            <w:webHidden/>
          </w:rPr>
          <w:fldChar w:fldCharType="separate"/>
        </w:r>
        <w:r w:rsidR="00546D92">
          <w:rPr>
            <w:noProof/>
            <w:webHidden/>
          </w:rPr>
          <w:t>13</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6" w:history="1">
        <w:r w:rsidRPr="00E94AFF">
          <w:rPr>
            <w:rStyle w:val="af6"/>
            <w:noProof/>
          </w:rPr>
          <w:t>1.9</w:t>
        </w:r>
        <w:r w:rsidRPr="00547654">
          <w:rPr>
            <w:rFonts w:ascii="Calibri" w:eastAsia="Times New Roman" w:hAnsi="Calibri"/>
            <w:noProof/>
            <w:sz w:val="22"/>
            <w:szCs w:val="22"/>
            <w:lang w:val="ru-RU" w:eastAsia="ru-RU"/>
          </w:rPr>
          <w:tab/>
        </w:r>
        <w:r w:rsidRPr="00E94AFF">
          <w:rPr>
            <w:rStyle w:val="af6"/>
            <w:noProof/>
          </w:rPr>
          <w:t>Страница «Уроки». Просмотр расписания занятий на неделю</w:t>
        </w:r>
        <w:r>
          <w:rPr>
            <w:noProof/>
            <w:webHidden/>
          </w:rPr>
          <w:tab/>
        </w:r>
        <w:r>
          <w:rPr>
            <w:noProof/>
            <w:webHidden/>
          </w:rPr>
          <w:fldChar w:fldCharType="begin"/>
        </w:r>
        <w:r>
          <w:rPr>
            <w:noProof/>
            <w:webHidden/>
          </w:rPr>
          <w:instrText xml:space="preserve"> PAGEREF _Toc57820826 \h </w:instrText>
        </w:r>
        <w:r>
          <w:rPr>
            <w:noProof/>
            <w:webHidden/>
          </w:rPr>
        </w:r>
        <w:r>
          <w:rPr>
            <w:noProof/>
            <w:webHidden/>
          </w:rPr>
          <w:fldChar w:fldCharType="separate"/>
        </w:r>
        <w:r w:rsidR="00546D92">
          <w:rPr>
            <w:noProof/>
            <w:webHidden/>
          </w:rPr>
          <w:t>14</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27" w:history="1">
        <w:r w:rsidRPr="00E94AFF">
          <w:rPr>
            <w:rStyle w:val="af6"/>
            <w:noProof/>
          </w:rPr>
          <w:t>1.10</w:t>
        </w:r>
        <w:r w:rsidRPr="00547654">
          <w:rPr>
            <w:rFonts w:ascii="Calibri" w:eastAsia="Times New Roman" w:hAnsi="Calibri"/>
            <w:noProof/>
            <w:sz w:val="22"/>
            <w:szCs w:val="22"/>
            <w:lang w:val="ru-RU" w:eastAsia="ru-RU"/>
          </w:rPr>
          <w:tab/>
        </w:r>
        <w:r w:rsidRPr="00E94AFF">
          <w:rPr>
            <w:rStyle w:val="af6"/>
            <w:noProof/>
          </w:rPr>
          <w:t>Страница предмета. Добавление выполненного домашнего задания.</w:t>
        </w:r>
        <w:r>
          <w:rPr>
            <w:noProof/>
            <w:webHidden/>
          </w:rPr>
          <w:tab/>
        </w:r>
        <w:r>
          <w:rPr>
            <w:noProof/>
            <w:webHidden/>
          </w:rPr>
          <w:fldChar w:fldCharType="begin"/>
        </w:r>
        <w:r>
          <w:rPr>
            <w:noProof/>
            <w:webHidden/>
          </w:rPr>
          <w:instrText xml:space="preserve"> PAGEREF _Toc57820827 \h </w:instrText>
        </w:r>
        <w:r>
          <w:rPr>
            <w:noProof/>
            <w:webHidden/>
          </w:rPr>
        </w:r>
        <w:r>
          <w:rPr>
            <w:noProof/>
            <w:webHidden/>
          </w:rPr>
          <w:fldChar w:fldCharType="separate"/>
        </w:r>
        <w:r w:rsidR="00546D92">
          <w:rPr>
            <w:noProof/>
            <w:webHidden/>
          </w:rPr>
          <w:t>16</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28" w:history="1">
        <w:r w:rsidRPr="00E94AFF">
          <w:rPr>
            <w:rStyle w:val="af6"/>
            <w:noProof/>
          </w:rPr>
          <w:t>1.11</w:t>
        </w:r>
        <w:r w:rsidRPr="00547654">
          <w:rPr>
            <w:rFonts w:ascii="Calibri" w:eastAsia="Times New Roman" w:hAnsi="Calibri"/>
            <w:noProof/>
            <w:sz w:val="22"/>
            <w:szCs w:val="22"/>
            <w:lang w:val="ru-RU" w:eastAsia="ru-RU"/>
          </w:rPr>
          <w:tab/>
        </w:r>
        <w:r w:rsidRPr="00E94AFF">
          <w:rPr>
            <w:rStyle w:val="af6"/>
            <w:noProof/>
          </w:rPr>
          <w:t>Страница «Отметки». Просмотр отметок, комментариев учителя и данных о посещаемости занятий за учебный период</w:t>
        </w:r>
        <w:r>
          <w:rPr>
            <w:noProof/>
            <w:webHidden/>
          </w:rPr>
          <w:tab/>
        </w:r>
        <w:r>
          <w:rPr>
            <w:noProof/>
            <w:webHidden/>
          </w:rPr>
          <w:fldChar w:fldCharType="begin"/>
        </w:r>
        <w:r>
          <w:rPr>
            <w:noProof/>
            <w:webHidden/>
          </w:rPr>
          <w:instrText xml:space="preserve"> PAGEREF _Toc57820828 \h </w:instrText>
        </w:r>
        <w:r>
          <w:rPr>
            <w:noProof/>
            <w:webHidden/>
          </w:rPr>
        </w:r>
        <w:r>
          <w:rPr>
            <w:noProof/>
            <w:webHidden/>
          </w:rPr>
          <w:fldChar w:fldCharType="separate"/>
        </w:r>
        <w:r w:rsidR="00546D92">
          <w:rPr>
            <w:noProof/>
            <w:webHidden/>
          </w:rPr>
          <w:t>20</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29" w:history="1">
        <w:r w:rsidRPr="00E94AFF">
          <w:rPr>
            <w:rStyle w:val="af6"/>
            <w:noProof/>
          </w:rPr>
          <w:t>1.12</w:t>
        </w:r>
        <w:r w:rsidRPr="00547654">
          <w:rPr>
            <w:rFonts w:ascii="Calibri" w:eastAsia="Times New Roman" w:hAnsi="Calibri"/>
            <w:noProof/>
            <w:sz w:val="22"/>
            <w:szCs w:val="22"/>
            <w:lang w:val="ru-RU" w:eastAsia="ru-RU"/>
          </w:rPr>
          <w:tab/>
        </w:r>
        <w:r w:rsidRPr="00E94AFF">
          <w:rPr>
            <w:rStyle w:val="af6"/>
            <w:noProof/>
          </w:rPr>
          <w:t>Описание работы с комплексом задач «Интеграция с системой СКУД»</w:t>
        </w:r>
        <w:r>
          <w:rPr>
            <w:noProof/>
            <w:webHidden/>
          </w:rPr>
          <w:tab/>
        </w:r>
        <w:r>
          <w:rPr>
            <w:noProof/>
            <w:webHidden/>
          </w:rPr>
          <w:fldChar w:fldCharType="begin"/>
        </w:r>
        <w:r>
          <w:rPr>
            <w:noProof/>
            <w:webHidden/>
          </w:rPr>
          <w:instrText xml:space="preserve"> PAGEREF _Toc57820829 \h </w:instrText>
        </w:r>
        <w:r>
          <w:rPr>
            <w:noProof/>
            <w:webHidden/>
          </w:rPr>
        </w:r>
        <w:r>
          <w:rPr>
            <w:noProof/>
            <w:webHidden/>
          </w:rPr>
          <w:fldChar w:fldCharType="separate"/>
        </w:r>
        <w:r w:rsidR="00546D92">
          <w:rPr>
            <w:noProof/>
            <w:webHidden/>
          </w:rPr>
          <w:t>22</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0" w:history="1">
        <w:r w:rsidRPr="00E94AFF">
          <w:rPr>
            <w:rStyle w:val="af6"/>
            <w:noProof/>
          </w:rPr>
          <w:t>1.12.1</w:t>
        </w:r>
        <w:r w:rsidRPr="00547654">
          <w:rPr>
            <w:rFonts w:ascii="Calibri" w:eastAsia="Times New Roman" w:hAnsi="Calibri"/>
            <w:noProof/>
            <w:sz w:val="22"/>
            <w:szCs w:val="22"/>
            <w:lang w:val="ru-RU" w:eastAsia="ru-RU"/>
          </w:rPr>
          <w:tab/>
        </w:r>
        <w:r w:rsidRPr="00E94AFF">
          <w:rPr>
            <w:rStyle w:val="af6"/>
            <w:noProof/>
          </w:rPr>
          <w:t>Просмотр информации о событиях посещения обучающимся</w:t>
        </w:r>
        <w:r>
          <w:rPr>
            <w:noProof/>
            <w:webHidden/>
          </w:rPr>
          <w:tab/>
        </w:r>
        <w:r>
          <w:rPr>
            <w:noProof/>
            <w:webHidden/>
          </w:rPr>
          <w:fldChar w:fldCharType="begin"/>
        </w:r>
        <w:r>
          <w:rPr>
            <w:noProof/>
            <w:webHidden/>
          </w:rPr>
          <w:instrText xml:space="preserve"> PAGEREF _Toc57820830 \h </w:instrText>
        </w:r>
        <w:r>
          <w:rPr>
            <w:noProof/>
            <w:webHidden/>
          </w:rPr>
        </w:r>
        <w:r>
          <w:rPr>
            <w:noProof/>
            <w:webHidden/>
          </w:rPr>
          <w:fldChar w:fldCharType="separate"/>
        </w:r>
        <w:r w:rsidR="00546D92">
          <w:rPr>
            <w:noProof/>
            <w:webHidden/>
          </w:rPr>
          <w:t>22</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31" w:history="1">
        <w:r w:rsidRPr="00E94AFF">
          <w:rPr>
            <w:rStyle w:val="af6"/>
            <w:noProof/>
          </w:rPr>
          <w:t>1.13</w:t>
        </w:r>
        <w:r w:rsidRPr="00547654">
          <w:rPr>
            <w:rFonts w:ascii="Calibri" w:eastAsia="Times New Roman" w:hAnsi="Calibri"/>
            <w:noProof/>
            <w:sz w:val="22"/>
            <w:szCs w:val="22"/>
            <w:lang w:val="ru-RU" w:eastAsia="ru-RU"/>
          </w:rPr>
          <w:tab/>
        </w:r>
        <w:r w:rsidRPr="00E94AFF">
          <w:rPr>
            <w:rStyle w:val="af6"/>
            <w:noProof/>
          </w:rPr>
          <w:t>Описание работы с комплексом задач «Интеграция с системой питания» (Глолайм)</w:t>
        </w:r>
        <w:r>
          <w:rPr>
            <w:noProof/>
            <w:webHidden/>
          </w:rPr>
          <w:tab/>
        </w:r>
        <w:r>
          <w:rPr>
            <w:noProof/>
            <w:webHidden/>
          </w:rPr>
          <w:fldChar w:fldCharType="begin"/>
        </w:r>
        <w:r>
          <w:rPr>
            <w:noProof/>
            <w:webHidden/>
          </w:rPr>
          <w:instrText xml:space="preserve"> PAGEREF _Toc57820831 \h </w:instrText>
        </w:r>
        <w:r>
          <w:rPr>
            <w:noProof/>
            <w:webHidden/>
          </w:rPr>
        </w:r>
        <w:r>
          <w:rPr>
            <w:noProof/>
            <w:webHidden/>
          </w:rPr>
          <w:fldChar w:fldCharType="separate"/>
        </w:r>
        <w:r w:rsidR="00546D92">
          <w:rPr>
            <w:noProof/>
            <w:webHidden/>
          </w:rPr>
          <w:t>23</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2" w:history="1">
        <w:r w:rsidRPr="00E94AFF">
          <w:rPr>
            <w:rStyle w:val="af6"/>
            <w:noProof/>
          </w:rPr>
          <w:t>1.13.1</w:t>
        </w:r>
        <w:r w:rsidRPr="00547654">
          <w:rPr>
            <w:rFonts w:ascii="Calibri" w:eastAsia="Times New Roman" w:hAnsi="Calibri"/>
            <w:noProof/>
            <w:sz w:val="22"/>
            <w:szCs w:val="22"/>
            <w:lang w:val="ru-RU" w:eastAsia="ru-RU"/>
          </w:rPr>
          <w:tab/>
        </w:r>
        <w:r w:rsidRPr="00E94AFF">
          <w:rPr>
            <w:rStyle w:val="af6"/>
            <w:noProof/>
          </w:rPr>
          <w:t>Просмотр информации по оплате питания</w:t>
        </w:r>
        <w:r>
          <w:rPr>
            <w:noProof/>
            <w:webHidden/>
          </w:rPr>
          <w:tab/>
        </w:r>
        <w:r>
          <w:rPr>
            <w:noProof/>
            <w:webHidden/>
          </w:rPr>
          <w:fldChar w:fldCharType="begin"/>
        </w:r>
        <w:r>
          <w:rPr>
            <w:noProof/>
            <w:webHidden/>
          </w:rPr>
          <w:instrText xml:space="preserve"> PAGEREF _Toc57820832 \h </w:instrText>
        </w:r>
        <w:r>
          <w:rPr>
            <w:noProof/>
            <w:webHidden/>
          </w:rPr>
        </w:r>
        <w:r>
          <w:rPr>
            <w:noProof/>
            <w:webHidden/>
          </w:rPr>
          <w:fldChar w:fldCharType="separate"/>
        </w:r>
        <w:r w:rsidR="00546D92">
          <w:rPr>
            <w:noProof/>
            <w:webHidden/>
          </w:rPr>
          <w:t>23</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3" w:history="1">
        <w:r w:rsidRPr="00E94AFF">
          <w:rPr>
            <w:rStyle w:val="af6"/>
            <w:noProof/>
          </w:rPr>
          <w:t>1.13.2</w:t>
        </w:r>
        <w:r w:rsidRPr="00547654">
          <w:rPr>
            <w:rFonts w:ascii="Calibri" w:eastAsia="Times New Roman" w:hAnsi="Calibri"/>
            <w:noProof/>
            <w:sz w:val="22"/>
            <w:szCs w:val="22"/>
            <w:lang w:val="ru-RU" w:eastAsia="ru-RU"/>
          </w:rPr>
          <w:tab/>
        </w:r>
        <w:r w:rsidRPr="00E94AFF">
          <w:rPr>
            <w:rStyle w:val="af6"/>
            <w:noProof/>
          </w:rPr>
          <w:t>Установка лимита расходов в день для обучающегося</w:t>
        </w:r>
        <w:r>
          <w:rPr>
            <w:noProof/>
            <w:webHidden/>
          </w:rPr>
          <w:tab/>
        </w:r>
        <w:r>
          <w:rPr>
            <w:noProof/>
            <w:webHidden/>
          </w:rPr>
          <w:fldChar w:fldCharType="begin"/>
        </w:r>
        <w:r>
          <w:rPr>
            <w:noProof/>
            <w:webHidden/>
          </w:rPr>
          <w:instrText xml:space="preserve"> PAGEREF _Toc57820833 \h </w:instrText>
        </w:r>
        <w:r>
          <w:rPr>
            <w:noProof/>
            <w:webHidden/>
          </w:rPr>
        </w:r>
        <w:r>
          <w:rPr>
            <w:noProof/>
            <w:webHidden/>
          </w:rPr>
          <w:fldChar w:fldCharType="separate"/>
        </w:r>
        <w:r w:rsidR="00546D92">
          <w:rPr>
            <w:noProof/>
            <w:webHidden/>
          </w:rPr>
          <w:t>25</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4" w:history="1">
        <w:r w:rsidRPr="00E94AFF">
          <w:rPr>
            <w:rStyle w:val="af6"/>
            <w:noProof/>
          </w:rPr>
          <w:t>1.13.3</w:t>
        </w:r>
        <w:r w:rsidRPr="00547654">
          <w:rPr>
            <w:rFonts w:ascii="Calibri" w:eastAsia="Times New Roman" w:hAnsi="Calibri"/>
            <w:noProof/>
            <w:sz w:val="22"/>
            <w:szCs w:val="22"/>
            <w:lang w:val="ru-RU" w:eastAsia="ru-RU"/>
          </w:rPr>
          <w:tab/>
        </w:r>
        <w:r w:rsidRPr="00E94AFF">
          <w:rPr>
            <w:rStyle w:val="af6"/>
            <w:noProof/>
          </w:rPr>
          <w:t>Переводы на счет</w:t>
        </w:r>
        <w:r>
          <w:rPr>
            <w:noProof/>
            <w:webHidden/>
          </w:rPr>
          <w:tab/>
        </w:r>
        <w:r>
          <w:rPr>
            <w:noProof/>
            <w:webHidden/>
          </w:rPr>
          <w:fldChar w:fldCharType="begin"/>
        </w:r>
        <w:r>
          <w:rPr>
            <w:noProof/>
            <w:webHidden/>
          </w:rPr>
          <w:instrText xml:space="preserve"> PAGEREF _Toc57820834 \h </w:instrText>
        </w:r>
        <w:r>
          <w:rPr>
            <w:noProof/>
            <w:webHidden/>
          </w:rPr>
        </w:r>
        <w:r>
          <w:rPr>
            <w:noProof/>
            <w:webHidden/>
          </w:rPr>
          <w:fldChar w:fldCharType="separate"/>
        </w:r>
        <w:r w:rsidR="00546D92">
          <w:rPr>
            <w:noProof/>
            <w:webHidden/>
          </w:rPr>
          <w:t>26</w:t>
        </w:r>
        <w:r>
          <w:rPr>
            <w:noProof/>
            <w:webHidden/>
          </w:rPr>
          <w:fldChar w:fldCharType="end"/>
        </w:r>
      </w:hyperlink>
    </w:p>
    <w:p w:rsidR="002D4BBD" w:rsidRPr="00547654" w:rsidRDefault="002D4BBD">
      <w:pPr>
        <w:pStyle w:val="15"/>
        <w:tabs>
          <w:tab w:val="left" w:pos="660"/>
          <w:tab w:val="right" w:leader="dot" w:pos="9345"/>
        </w:tabs>
        <w:rPr>
          <w:rFonts w:ascii="Calibri" w:eastAsia="Times New Roman" w:hAnsi="Calibri"/>
          <w:noProof/>
          <w:sz w:val="22"/>
          <w:szCs w:val="22"/>
          <w:lang w:val="ru-RU" w:eastAsia="ru-RU"/>
        </w:rPr>
      </w:pPr>
      <w:hyperlink w:anchor="_Toc57820835" w:history="1">
        <w:r w:rsidRPr="00E94AFF">
          <w:rPr>
            <w:rStyle w:val="af6"/>
            <w:noProof/>
          </w:rPr>
          <w:t>2.</w:t>
        </w:r>
        <w:r w:rsidRPr="00547654">
          <w:rPr>
            <w:rFonts w:ascii="Calibri" w:eastAsia="Times New Roman" w:hAnsi="Calibri"/>
            <w:noProof/>
            <w:sz w:val="22"/>
            <w:szCs w:val="22"/>
            <w:lang w:val="ru-RU" w:eastAsia="ru-RU"/>
          </w:rPr>
          <w:tab/>
        </w:r>
        <w:r w:rsidRPr="00E94AFF">
          <w:rPr>
            <w:rStyle w:val="af6"/>
            <w:noProof/>
          </w:rPr>
          <w:t>Аварийные ситуации</w:t>
        </w:r>
        <w:r>
          <w:rPr>
            <w:noProof/>
            <w:webHidden/>
          </w:rPr>
          <w:tab/>
        </w:r>
        <w:r>
          <w:rPr>
            <w:noProof/>
            <w:webHidden/>
          </w:rPr>
          <w:fldChar w:fldCharType="begin"/>
        </w:r>
        <w:r>
          <w:rPr>
            <w:noProof/>
            <w:webHidden/>
          </w:rPr>
          <w:instrText xml:space="preserve"> PAGEREF _Toc57820835 \h </w:instrText>
        </w:r>
        <w:r>
          <w:rPr>
            <w:noProof/>
            <w:webHidden/>
          </w:rPr>
        </w:r>
        <w:r>
          <w:rPr>
            <w:noProof/>
            <w:webHidden/>
          </w:rPr>
          <w:fldChar w:fldCharType="separate"/>
        </w:r>
        <w:r w:rsidR="00546D92">
          <w:rPr>
            <w:noProof/>
            <w:webHidden/>
          </w:rPr>
          <w:t>28</w:t>
        </w:r>
        <w:r>
          <w:rPr>
            <w:noProof/>
            <w:webHidden/>
          </w:rPr>
          <w:fldChar w:fldCharType="end"/>
        </w:r>
      </w:hyperlink>
    </w:p>
    <w:p w:rsidR="00A01A3B" w:rsidRDefault="00F76482" w:rsidP="007169B3">
      <w:pPr>
        <w:pStyle w:val="11"/>
        <w:numPr>
          <w:ilvl w:val="0"/>
          <w:numId w:val="30"/>
        </w:numPr>
        <w:spacing w:before="100" w:beforeAutospacing="1" w:after="100" w:afterAutospacing="1"/>
        <w:jc w:val="left"/>
        <w:rPr>
          <w:sz w:val="26"/>
          <w:szCs w:val="26"/>
        </w:rPr>
      </w:pPr>
      <w:r w:rsidRPr="000D0993">
        <w:rPr>
          <w:sz w:val="26"/>
          <w:szCs w:val="26"/>
        </w:rPr>
        <w:lastRenderedPageBreak/>
        <w:fldChar w:fldCharType="end"/>
      </w:r>
      <w:bookmarkStart w:id="2" w:name="_Ref52756232"/>
      <w:bookmarkStart w:id="3" w:name="_Ref52756240"/>
      <w:bookmarkStart w:id="4" w:name="_Toc178844970"/>
      <w:bookmarkStart w:id="5" w:name="_Toc311817495"/>
      <w:bookmarkStart w:id="6" w:name="_Toc393794256"/>
      <w:bookmarkStart w:id="7" w:name="_Toc57820817"/>
      <w:bookmarkEnd w:id="0"/>
      <w:bookmarkEnd w:id="2"/>
      <w:bookmarkEnd w:id="3"/>
      <w:bookmarkEnd w:id="4"/>
      <w:r w:rsidR="00A01A3B" w:rsidRPr="000D0993">
        <w:rPr>
          <w:sz w:val="26"/>
          <w:szCs w:val="26"/>
        </w:rPr>
        <w:t>П</w:t>
      </w:r>
      <w:bookmarkEnd w:id="5"/>
      <w:r w:rsidR="005B34BD" w:rsidRPr="000D0993">
        <w:rPr>
          <w:sz w:val="26"/>
          <w:szCs w:val="26"/>
        </w:rPr>
        <w:t>одготовка к работе</w:t>
      </w:r>
      <w:bookmarkEnd w:id="6"/>
      <w:bookmarkEnd w:id="7"/>
    </w:p>
    <w:p w:rsidR="00FF664C" w:rsidRPr="007169B3" w:rsidRDefault="00FF664C" w:rsidP="00FF664C">
      <w:pPr>
        <w:pStyle w:val="22"/>
        <w:numPr>
          <w:ilvl w:val="1"/>
          <w:numId w:val="30"/>
        </w:numPr>
        <w:spacing w:before="0" w:after="0"/>
        <w:ind w:left="0" w:firstLine="567"/>
        <w:rPr>
          <w:sz w:val="26"/>
          <w:szCs w:val="26"/>
        </w:rPr>
      </w:pPr>
      <w:bookmarkStart w:id="8" w:name="_Toc57820818"/>
      <w:r w:rsidRPr="007169B3">
        <w:rPr>
          <w:sz w:val="26"/>
          <w:szCs w:val="26"/>
        </w:rPr>
        <w:t>Регистрация на Портале</w:t>
      </w:r>
      <w:bookmarkEnd w:id="8"/>
    </w:p>
    <w:p w:rsidR="00416958" w:rsidRPr="000D0993" w:rsidRDefault="00416958" w:rsidP="00416958">
      <w:pPr>
        <w:pStyle w:val="N34"/>
        <w:spacing w:line="240" w:lineRule="auto"/>
        <w:rPr>
          <w:sz w:val="26"/>
          <w:szCs w:val="26"/>
        </w:rPr>
      </w:pPr>
      <w:bookmarkStart w:id="9" w:name="_Toc275356545"/>
      <w:bookmarkStart w:id="10" w:name="_Ref277863700"/>
      <w:r w:rsidRPr="000D0993">
        <w:rPr>
          <w:sz w:val="26"/>
          <w:szCs w:val="26"/>
        </w:rPr>
        <w:t>Откройте «Портал Петербургское образование» (запустите интернет-браузер и</w:t>
      </w:r>
      <w:r w:rsidRPr="000D0993">
        <w:rPr>
          <w:sz w:val="26"/>
          <w:szCs w:val="26"/>
          <w:lang w:val="en-US"/>
        </w:rPr>
        <w:t> </w:t>
      </w:r>
      <w:r w:rsidRPr="000D0993">
        <w:rPr>
          <w:sz w:val="26"/>
          <w:szCs w:val="26"/>
        </w:rPr>
        <w:t>в</w:t>
      </w:r>
      <w:r w:rsidRPr="000D0993">
        <w:rPr>
          <w:sz w:val="26"/>
          <w:szCs w:val="26"/>
          <w:lang w:val="en-US"/>
        </w:rPr>
        <w:t> </w:t>
      </w:r>
      <w:r w:rsidRPr="000D0993">
        <w:rPr>
          <w:sz w:val="26"/>
          <w:szCs w:val="26"/>
        </w:rPr>
        <w:t xml:space="preserve">адресной строке введите электронный адрес Портала: </w:t>
      </w:r>
      <w:hyperlink r:id="rId8" w:history="1">
        <w:r w:rsidR="00455A9B">
          <w:rPr>
            <w:rStyle w:val="af6"/>
            <w:sz w:val="26"/>
            <w:szCs w:val="26"/>
          </w:rPr>
          <w:t>https://petersburgedu.ru/</w:t>
        </w:r>
      </w:hyperlink>
      <w:r w:rsidRPr="000D0993">
        <w:rPr>
          <w:sz w:val="26"/>
          <w:szCs w:val="26"/>
        </w:rPr>
        <w:t>) .</w:t>
      </w:r>
    </w:p>
    <w:p w:rsidR="00AF77D4" w:rsidRPr="00E85519" w:rsidRDefault="007549B7" w:rsidP="00E85519">
      <w:pPr>
        <w:pStyle w:val="af2"/>
        <w:spacing w:line="240" w:lineRule="auto"/>
        <w:ind w:firstLine="567"/>
        <w:rPr>
          <w:sz w:val="26"/>
          <w:szCs w:val="26"/>
        </w:rPr>
      </w:pPr>
      <w:r>
        <w:rPr>
          <w:sz w:val="26"/>
          <w:szCs w:val="26"/>
        </w:rPr>
        <w:t>Страница представлена на Р</w:t>
      </w:r>
      <w:r w:rsidR="00416958" w:rsidRPr="000D0993">
        <w:rPr>
          <w:sz w:val="26"/>
          <w:szCs w:val="26"/>
        </w:rPr>
        <w:t xml:space="preserve">исунке </w:t>
      </w:r>
      <w:r w:rsidR="00416958" w:rsidRPr="000D0993">
        <w:rPr>
          <w:sz w:val="26"/>
          <w:szCs w:val="26"/>
        </w:rPr>
        <w:fldChar w:fldCharType="begin"/>
      </w:r>
      <w:r w:rsidR="00416958" w:rsidRPr="000D0993">
        <w:rPr>
          <w:sz w:val="26"/>
          <w:szCs w:val="26"/>
        </w:rPr>
        <w:instrText xml:space="preserve"> REF _Ref519492793 \h </w:instrText>
      </w:r>
      <w:r w:rsidR="00416958" w:rsidRPr="000D0993">
        <w:rPr>
          <w:sz w:val="26"/>
          <w:szCs w:val="26"/>
        </w:rPr>
      </w:r>
      <w:r w:rsidR="00416958" w:rsidRPr="000D0993">
        <w:rPr>
          <w:sz w:val="26"/>
          <w:szCs w:val="26"/>
        </w:rPr>
        <w:instrText xml:space="preserve"> \* MERGEFORMAT </w:instrText>
      </w:r>
      <w:r w:rsidR="00416958" w:rsidRPr="000D0993">
        <w:rPr>
          <w:sz w:val="26"/>
          <w:szCs w:val="26"/>
        </w:rPr>
        <w:fldChar w:fldCharType="separate"/>
      </w:r>
      <w:r w:rsidR="003B5560" w:rsidRPr="00E85519">
        <w:rPr>
          <w:sz w:val="26"/>
          <w:szCs w:val="26"/>
        </w:rPr>
        <w:t>1</w:t>
      </w:r>
      <w:r w:rsidR="00416958" w:rsidRPr="000D0993">
        <w:rPr>
          <w:sz w:val="26"/>
          <w:szCs w:val="26"/>
        </w:rPr>
        <w:fldChar w:fldCharType="end"/>
      </w:r>
      <w:r w:rsidR="00416958" w:rsidRPr="000D0993">
        <w:rPr>
          <w:sz w:val="26"/>
          <w:szCs w:val="26"/>
        </w:rPr>
        <w:t>.</w:t>
      </w:r>
    </w:p>
    <w:p w:rsidR="00AF77D4" w:rsidRPr="00AF77D4" w:rsidRDefault="00105A8D" w:rsidP="00E85519">
      <w:pPr>
        <w:pStyle w:val="af2"/>
        <w:ind w:firstLine="0"/>
        <w:jc w:val="center"/>
      </w:pPr>
      <w:bookmarkStart w:id="11" w:name="_Hlk49856845"/>
      <w:r>
        <w:rPr>
          <w:noProof/>
        </w:rPr>
        <w:drawing>
          <wp:inline distT="0" distB="0" distL="0" distR="0">
            <wp:extent cx="6172200" cy="224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2247900"/>
                    </a:xfrm>
                    <a:prstGeom prst="rect">
                      <a:avLst/>
                    </a:prstGeom>
                    <a:noFill/>
                    <a:ln>
                      <a:noFill/>
                    </a:ln>
                  </pic:spPr>
                </pic:pic>
              </a:graphicData>
            </a:graphic>
          </wp:inline>
        </w:drawing>
      </w:r>
      <w:bookmarkEnd w:id="11"/>
    </w:p>
    <w:p w:rsidR="00416958" w:rsidRPr="00AF77D4" w:rsidRDefault="00416958" w:rsidP="00416958">
      <w:pPr>
        <w:pStyle w:val="affc"/>
        <w:spacing w:before="0" w:after="0"/>
        <w:rPr>
          <w:sz w:val="26"/>
          <w:szCs w:val="26"/>
        </w:rPr>
      </w:pPr>
      <w:r w:rsidRPr="00E85519">
        <w:rPr>
          <w:sz w:val="26"/>
          <w:szCs w:val="26"/>
        </w:rPr>
        <w:t xml:space="preserve">Рисунок </w:t>
      </w:r>
      <w:r w:rsidRPr="00E85519">
        <w:rPr>
          <w:sz w:val="26"/>
          <w:szCs w:val="26"/>
        </w:rPr>
        <w:fldChar w:fldCharType="begin"/>
      </w:r>
      <w:r w:rsidRPr="00E85519">
        <w:rPr>
          <w:sz w:val="26"/>
          <w:szCs w:val="26"/>
        </w:rPr>
        <w:instrText xml:space="preserve"> SEQ Рисунок \* ARABIC </w:instrText>
      </w:r>
      <w:r w:rsidRPr="00E85519">
        <w:rPr>
          <w:sz w:val="26"/>
          <w:szCs w:val="26"/>
        </w:rPr>
        <w:fldChar w:fldCharType="separate"/>
      </w:r>
      <w:bookmarkStart w:id="12" w:name="_Ref519492793"/>
      <w:r w:rsidR="003B5560">
        <w:rPr>
          <w:noProof/>
          <w:sz w:val="26"/>
          <w:szCs w:val="26"/>
        </w:rPr>
        <w:t>1</w:t>
      </w:r>
      <w:bookmarkEnd w:id="12"/>
      <w:r w:rsidRPr="00E85519">
        <w:rPr>
          <w:noProof/>
          <w:sz w:val="26"/>
          <w:szCs w:val="26"/>
        </w:rPr>
        <w:fldChar w:fldCharType="end"/>
      </w:r>
      <w:r w:rsidRPr="00E85519">
        <w:rPr>
          <w:sz w:val="26"/>
          <w:szCs w:val="26"/>
        </w:rPr>
        <w:t xml:space="preserve"> – Главная страница «Портал Петербургское образование»</w:t>
      </w:r>
    </w:p>
    <w:p w:rsidR="00FF664C" w:rsidRDefault="00FF664C" w:rsidP="00416958">
      <w:pPr>
        <w:pStyle w:val="N34"/>
        <w:spacing w:line="240" w:lineRule="auto"/>
        <w:rPr>
          <w:sz w:val="26"/>
          <w:szCs w:val="26"/>
        </w:rPr>
      </w:pPr>
    </w:p>
    <w:p w:rsidR="00DC016E" w:rsidRPr="00E36672" w:rsidRDefault="00FF664C" w:rsidP="00563D69">
      <w:pPr>
        <w:pStyle w:val="N34"/>
        <w:spacing w:line="240" w:lineRule="auto"/>
        <w:ind w:firstLine="709"/>
        <w:rPr>
          <w:sz w:val="26"/>
          <w:szCs w:val="26"/>
        </w:rPr>
      </w:pPr>
      <w:r w:rsidRPr="00E36672">
        <w:rPr>
          <w:sz w:val="26"/>
          <w:szCs w:val="26"/>
        </w:rPr>
        <w:t>Нажмите на кнопку «Зарегистрироваться»,</w:t>
      </w:r>
      <w:r w:rsidR="00563D69">
        <w:rPr>
          <w:sz w:val="26"/>
          <w:szCs w:val="26"/>
        </w:rPr>
        <w:t xml:space="preserve"> расположенной справа по центру </w:t>
      </w:r>
      <w:r w:rsidRPr="00E36672">
        <w:rPr>
          <w:sz w:val="26"/>
          <w:szCs w:val="26"/>
        </w:rPr>
        <w:t>страницы, и перейдите на страницу «Регистрация</w:t>
      </w:r>
      <w:r w:rsidR="00DC016E">
        <w:rPr>
          <w:sz w:val="26"/>
          <w:szCs w:val="26"/>
        </w:rPr>
        <w:t>».</w:t>
      </w:r>
    </w:p>
    <w:p w:rsidR="00FF664C" w:rsidRPr="00E36672" w:rsidRDefault="00DC016E" w:rsidP="00563D69">
      <w:pPr>
        <w:pStyle w:val="N34"/>
        <w:spacing w:line="240" w:lineRule="auto"/>
        <w:ind w:firstLine="709"/>
        <w:rPr>
          <w:sz w:val="26"/>
          <w:szCs w:val="26"/>
        </w:rPr>
      </w:pPr>
      <w:r>
        <w:rPr>
          <w:sz w:val="26"/>
          <w:szCs w:val="26"/>
        </w:rPr>
        <w:t>В</w:t>
      </w:r>
      <w:r w:rsidR="00FF664C" w:rsidRPr="00E36672">
        <w:rPr>
          <w:sz w:val="26"/>
          <w:szCs w:val="26"/>
        </w:rPr>
        <w:t xml:space="preserve"> открывшейся форме укажите действующий адрес электронной почты и нажмите на кнопку «Зарегистрироваться» (</w:t>
      </w:r>
      <w:r w:rsidR="00FF664C" w:rsidRPr="00E36672">
        <w:rPr>
          <w:sz w:val="26"/>
          <w:szCs w:val="26"/>
        </w:rPr>
        <w:fldChar w:fldCharType="begin"/>
      </w:r>
      <w:r w:rsidR="00FF664C" w:rsidRPr="00E36672">
        <w:rPr>
          <w:sz w:val="26"/>
          <w:szCs w:val="26"/>
        </w:rPr>
        <w:instrText xml:space="preserve"> REF _Ref464467034 \h </w:instrText>
      </w:r>
      <w:r w:rsidR="00FF664C" w:rsidRPr="00E36672">
        <w:rPr>
          <w:sz w:val="26"/>
          <w:szCs w:val="26"/>
        </w:rPr>
      </w:r>
      <w:r w:rsidR="00FF664C" w:rsidRPr="00E36672">
        <w:rPr>
          <w:sz w:val="26"/>
          <w:szCs w:val="26"/>
        </w:rPr>
        <w:instrText xml:space="preserve"> \* MERGEFORMAT </w:instrText>
      </w:r>
      <w:r w:rsidR="00FF664C" w:rsidRPr="00E36672">
        <w:rPr>
          <w:sz w:val="26"/>
          <w:szCs w:val="26"/>
        </w:rPr>
        <w:fldChar w:fldCharType="separate"/>
      </w:r>
      <w:r w:rsidR="003B5560" w:rsidRPr="00E36672">
        <w:rPr>
          <w:sz w:val="26"/>
          <w:szCs w:val="26"/>
        </w:rPr>
        <w:t xml:space="preserve">Рисунок </w:t>
      </w:r>
      <w:r w:rsidR="003B5560">
        <w:rPr>
          <w:sz w:val="26"/>
          <w:szCs w:val="26"/>
        </w:rPr>
        <w:t>2</w:t>
      </w:r>
      <w:r w:rsidR="00FF664C" w:rsidRPr="00E36672">
        <w:rPr>
          <w:sz w:val="26"/>
          <w:szCs w:val="26"/>
        </w:rPr>
        <w:fldChar w:fldCharType="end"/>
      </w:r>
      <w:r w:rsidR="00FF664C" w:rsidRPr="00E36672">
        <w:rPr>
          <w:sz w:val="26"/>
          <w:szCs w:val="26"/>
        </w:rPr>
        <w:t>).</w:t>
      </w:r>
    </w:p>
    <w:p w:rsidR="00FF664C" w:rsidRPr="00CA4823" w:rsidRDefault="00105A8D" w:rsidP="00FF664C">
      <w:pPr>
        <w:pStyle w:val="af2"/>
        <w:keepNext/>
        <w:spacing w:before="120" w:after="120" w:line="240" w:lineRule="auto"/>
        <w:ind w:firstLine="0"/>
        <w:jc w:val="center"/>
      </w:pPr>
      <w:r w:rsidRPr="00CA4823">
        <w:rPr>
          <w:noProof/>
        </w:rPr>
        <w:drawing>
          <wp:inline distT="0" distB="0" distL="0" distR="0">
            <wp:extent cx="4238625"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819400"/>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3" w:name="_Ref464467034"/>
      <w:r w:rsidRPr="00E36672">
        <w:rPr>
          <w:sz w:val="26"/>
          <w:szCs w:val="26"/>
        </w:rPr>
        <w:t xml:space="preserve">Рисунок </w:t>
      </w:r>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2</w:t>
      </w:r>
      <w:r w:rsidRPr="00E36672">
        <w:rPr>
          <w:sz w:val="26"/>
          <w:szCs w:val="26"/>
        </w:rPr>
        <w:fldChar w:fldCharType="end"/>
      </w:r>
      <w:bookmarkEnd w:id="13"/>
      <w:r w:rsidRPr="00E36672">
        <w:rPr>
          <w:sz w:val="26"/>
          <w:szCs w:val="26"/>
        </w:rPr>
        <w:t xml:space="preserve"> – Форма регистрации на Портале</w:t>
      </w:r>
    </w:p>
    <w:p w:rsidR="00DC016E" w:rsidRPr="00E36672" w:rsidRDefault="00DC016E" w:rsidP="00E36672">
      <w:pPr>
        <w:pStyle w:val="N34"/>
        <w:spacing w:line="240" w:lineRule="auto"/>
        <w:jc w:val="center"/>
        <w:rPr>
          <w:sz w:val="26"/>
          <w:szCs w:val="26"/>
        </w:rPr>
      </w:pPr>
    </w:p>
    <w:p w:rsidR="00FF664C" w:rsidRPr="00E36672" w:rsidRDefault="00FF664C" w:rsidP="00E36672">
      <w:pPr>
        <w:pStyle w:val="N34"/>
        <w:spacing w:line="240" w:lineRule="auto"/>
        <w:rPr>
          <w:sz w:val="26"/>
          <w:szCs w:val="26"/>
        </w:rPr>
      </w:pPr>
      <w:r w:rsidRPr="00E36672">
        <w:rPr>
          <w:sz w:val="26"/>
          <w:szCs w:val="26"/>
        </w:rPr>
        <w:t>На адрес Вашей электронной почты придет уведомление о регистрации с ссылкой для подтверждения адреса электронной почты и завершения регистрации</w:t>
      </w:r>
      <w:r w:rsidR="00E36672" w:rsidRPr="00E36672">
        <w:rPr>
          <w:sz w:val="26"/>
          <w:szCs w:val="26"/>
        </w:rPr>
        <w:t xml:space="preserve"> (</w:t>
      </w:r>
      <w:r w:rsidRPr="00E36672">
        <w:rPr>
          <w:sz w:val="26"/>
          <w:szCs w:val="26"/>
        </w:rPr>
        <w:t> </w:t>
      </w:r>
      <w:r w:rsidRPr="00E36672">
        <w:rPr>
          <w:sz w:val="26"/>
          <w:szCs w:val="26"/>
        </w:rPr>
        <w:fldChar w:fldCharType="begin"/>
      </w:r>
      <w:r w:rsidRPr="00E36672">
        <w:rPr>
          <w:sz w:val="26"/>
          <w:szCs w:val="26"/>
        </w:rPr>
        <w:instrText xml:space="preserve"> REF _Ref472513772 \h </w:instrText>
      </w:r>
      <w:r w:rsidRPr="00E36672">
        <w:rPr>
          <w:sz w:val="26"/>
          <w:szCs w:val="26"/>
        </w:rPr>
      </w:r>
      <w:r w:rsidRPr="00E36672">
        <w:rPr>
          <w:sz w:val="26"/>
          <w:szCs w:val="26"/>
        </w:rPr>
        <w:instrText xml:space="preserve"> \* MERGEFORMAT </w:instrText>
      </w:r>
      <w:r w:rsidRPr="00E36672">
        <w:rPr>
          <w:sz w:val="26"/>
          <w:szCs w:val="26"/>
        </w:rPr>
        <w:fldChar w:fldCharType="separate"/>
      </w:r>
      <w:r w:rsidR="003B5560" w:rsidRPr="00E36672">
        <w:rPr>
          <w:sz w:val="26"/>
          <w:szCs w:val="26"/>
        </w:rPr>
        <w:t xml:space="preserve">Рисунок </w:t>
      </w:r>
      <w:r w:rsidR="003B5560">
        <w:rPr>
          <w:sz w:val="26"/>
          <w:szCs w:val="26"/>
        </w:rPr>
        <w:t>3</w:t>
      </w:r>
      <w:r w:rsidRPr="00E36672">
        <w:rPr>
          <w:sz w:val="26"/>
          <w:szCs w:val="26"/>
        </w:rPr>
        <w:fldChar w:fldCharType="end"/>
      </w:r>
      <w:r w:rsidRPr="00E36672">
        <w:rPr>
          <w:sz w:val="26"/>
          <w:szCs w:val="26"/>
        </w:rPr>
        <w:t>).</w:t>
      </w:r>
    </w:p>
    <w:p w:rsidR="00FF664C" w:rsidRPr="00CA4823" w:rsidRDefault="00105A8D" w:rsidP="00FF664C">
      <w:pPr>
        <w:pStyle w:val="affb"/>
      </w:pPr>
      <w:r w:rsidRPr="00E36672">
        <w:rPr>
          <w:noProof/>
        </w:rPr>
        <w:lastRenderedPageBreak/>
        <w:drawing>
          <wp:inline distT="0" distB="0" distL="0" distR="0">
            <wp:extent cx="4486275" cy="3838575"/>
            <wp:effectExtent l="0" t="0" r="0" b="0"/>
            <wp:docPr id="3" name="Рисунок 3" descr="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сьм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3838575"/>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4" w:name="_Ref472513772"/>
      <w:r w:rsidRPr="00E36672">
        <w:rPr>
          <w:sz w:val="26"/>
          <w:szCs w:val="26"/>
        </w:rPr>
        <w:t xml:space="preserve">Рисунок </w:t>
      </w:r>
      <w:bookmarkStart w:id="15" w:name="РегЕСИАВводКодаТлф"/>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3</w:t>
      </w:r>
      <w:r w:rsidRPr="00E36672">
        <w:rPr>
          <w:sz w:val="26"/>
          <w:szCs w:val="26"/>
        </w:rPr>
        <w:fldChar w:fldCharType="end"/>
      </w:r>
      <w:bookmarkEnd w:id="14"/>
      <w:bookmarkEnd w:id="15"/>
      <w:r w:rsidRPr="00E36672">
        <w:rPr>
          <w:sz w:val="26"/>
          <w:szCs w:val="26"/>
        </w:rPr>
        <w:t xml:space="preserve"> – Подтверждение адреса электронной почты и завершение регистрации</w:t>
      </w:r>
    </w:p>
    <w:p w:rsidR="00DC016E" w:rsidRPr="00E36672" w:rsidRDefault="00DC016E" w:rsidP="00E36672">
      <w:pPr>
        <w:pStyle w:val="N34"/>
        <w:spacing w:line="240" w:lineRule="auto"/>
        <w:jc w:val="center"/>
        <w:rPr>
          <w:sz w:val="26"/>
          <w:szCs w:val="26"/>
        </w:rPr>
      </w:pPr>
    </w:p>
    <w:p w:rsidR="00DC016E" w:rsidRPr="00E36672" w:rsidRDefault="00FF664C" w:rsidP="00DC016E">
      <w:pPr>
        <w:pStyle w:val="N34"/>
        <w:spacing w:line="240" w:lineRule="auto"/>
        <w:rPr>
          <w:sz w:val="26"/>
          <w:szCs w:val="26"/>
        </w:rPr>
      </w:pPr>
      <w:r w:rsidRPr="00E36672">
        <w:rPr>
          <w:sz w:val="26"/>
          <w:szCs w:val="26"/>
        </w:rPr>
        <w:t>Перейдите по ссылке, указанной в письме, для создания пароля ( </w:t>
      </w:r>
      <w:r w:rsidRPr="00E36672">
        <w:rPr>
          <w:sz w:val="26"/>
          <w:szCs w:val="26"/>
        </w:rPr>
        <w:fldChar w:fldCharType="begin"/>
      </w:r>
      <w:r w:rsidRPr="00E36672">
        <w:rPr>
          <w:sz w:val="26"/>
          <w:szCs w:val="26"/>
        </w:rPr>
        <w:instrText xml:space="preserve"> REF _Ref472513908 \h </w:instrText>
      </w:r>
      <w:r w:rsidRPr="00E36672">
        <w:rPr>
          <w:sz w:val="26"/>
          <w:szCs w:val="26"/>
        </w:rPr>
      </w:r>
      <w:r w:rsidRPr="00E36672">
        <w:rPr>
          <w:sz w:val="26"/>
          <w:szCs w:val="26"/>
        </w:rPr>
        <w:instrText xml:space="preserve"> \* MERGEFORMAT </w:instrText>
      </w:r>
      <w:r w:rsidRPr="00E36672">
        <w:rPr>
          <w:sz w:val="26"/>
          <w:szCs w:val="26"/>
        </w:rPr>
        <w:fldChar w:fldCharType="separate"/>
      </w:r>
      <w:r w:rsidR="003B5560" w:rsidRPr="00E36672">
        <w:rPr>
          <w:sz w:val="26"/>
          <w:szCs w:val="26"/>
        </w:rPr>
        <w:t xml:space="preserve">Рисунок </w:t>
      </w:r>
      <w:r w:rsidR="003B5560">
        <w:rPr>
          <w:sz w:val="26"/>
          <w:szCs w:val="26"/>
        </w:rPr>
        <w:t>4</w:t>
      </w:r>
      <w:r w:rsidRPr="00E36672">
        <w:rPr>
          <w:sz w:val="26"/>
          <w:szCs w:val="26"/>
        </w:rPr>
        <w:fldChar w:fldCharType="end"/>
      </w:r>
      <w:r w:rsidRPr="00E36672">
        <w:rPr>
          <w:sz w:val="26"/>
          <w:szCs w:val="26"/>
        </w:rPr>
        <w:t>).</w:t>
      </w:r>
    </w:p>
    <w:p w:rsidR="00FF664C" w:rsidRPr="00CA4823" w:rsidRDefault="00105A8D" w:rsidP="00FF664C">
      <w:pPr>
        <w:pStyle w:val="afffd"/>
        <w:spacing w:before="120" w:after="120" w:line="240" w:lineRule="auto"/>
      </w:pPr>
      <w:r w:rsidRPr="00CA4823">
        <w:rPr>
          <w:noProof/>
        </w:rPr>
        <w:drawing>
          <wp:inline distT="0" distB="0" distL="0" distR="0">
            <wp:extent cx="4714875" cy="27241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2724150"/>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6" w:name="_Ref472513908"/>
      <w:r w:rsidRPr="00E36672">
        <w:rPr>
          <w:sz w:val="26"/>
          <w:szCs w:val="26"/>
        </w:rPr>
        <w:t xml:space="preserve">Рисунок </w:t>
      </w:r>
      <w:bookmarkStart w:id="17" w:name="РегЕСИАСоздПароля"/>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4</w:t>
      </w:r>
      <w:r w:rsidRPr="00E36672">
        <w:rPr>
          <w:sz w:val="26"/>
          <w:szCs w:val="26"/>
        </w:rPr>
        <w:fldChar w:fldCharType="end"/>
      </w:r>
      <w:bookmarkEnd w:id="16"/>
      <w:bookmarkEnd w:id="17"/>
      <w:r w:rsidRPr="00E36672">
        <w:rPr>
          <w:sz w:val="26"/>
          <w:szCs w:val="26"/>
        </w:rPr>
        <w:t xml:space="preserve"> – Форма создания пароля</w:t>
      </w:r>
    </w:p>
    <w:p w:rsidR="00563D69" w:rsidRPr="00E36672" w:rsidRDefault="00563D69" w:rsidP="00E36672">
      <w:pPr>
        <w:pStyle w:val="N34"/>
        <w:spacing w:line="240" w:lineRule="auto"/>
        <w:jc w:val="center"/>
        <w:rPr>
          <w:sz w:val="26"/>
          <w:szCs w:val="26"/>
        </w:rPr>
      </w:pPr>
    </w:p>
    <w:p w:rsidR="00FF664C" w:rsidRPr="00E36672" w:rsidRDefault="00FF664C" w:rsidP="00E36672">
      <w:pPr>
        <w:pStyle w:val="N34"/>
        <w:spacing w:line="240" w:lineRule="auto"/>
        <w:rPr>
          <w:sz w:val="26"/>
          <w:szCs w:val="26"/>
        </w:rPr>
      </w:pPr>
      <w:r w:rsidRPr="00E36672">
        <w:rPr>
          <w:sz w:val="26"/>
          <w:szCs w:val="26"/>
        </w:rPr>
        <w:t>Пароль должен состоять из латинских букв и цифр. Используйте заглавные буквы. После ввода пароля нажмите на кнопку «Сохранить пароль и в</w:t>
      </w:r>
      <w:r w:rsidR="00E36672" w:rsidRPr="00E36672">
        <w:rPr>
          <w:sz w:val="26"/>
          <w:szCs w:val="26"/>
        </w:rPr>
        <w:t>о</w:t>
      </w:r>
      <w:r w:rsidRPr="00E36672">
        <w:rPr>
          <w:sz w:val="26"/>
          <w:szCs w:val="26"/>
        </w:rPr>
        <w:t>йти» и завершите процесс регистрации.</w:t>
      </w:r>
    </w:p>
    <w:p w:rsidR="00FF664C" w:rsidRPr="00E36672" w:rsidRDefault="00FF664C" w:rsidP="00E36672">
      <w:pPr>
        <w:pStyle w:val="N34"/>
        <w:spacing w:line="240" w:lineRule="auto"/>
        <w:rPr>
          <w:sz w:val="26"/>
          <w:szCs w:val="26"/>
        </w:rPr>
      </w:pPr>
      <w:r w:rsidRPr="00E36672">
        <w:rPr>
          <w:sz w:val="26"/>
          <w:szCs w:val="26"/>
        </w:rPr>
        <w:t>Процесс регистрации считается завершенным.</w:t>
      </w:r>
    </w:p>
    <w:p w:rsidR="005473B6" w:rsidRPr="005473B6" w:rsidRDefault="005473B6" w:rsidP="005473B6">
      <w:pPr>
        <w:pStyle w:val="N34"/>
        <w:spacing w:line="240" w:lineRule="auto"/>
        <w:rPr>
          <w:sz w:val="26"/>
          <w:szCs w:val="26"/>
        </w:rPr>
      </w:pPr>
      <w:r w:rsidRPr="005473B6">
        <w:rPr>
          <w:sz w:val="26"/>
          <w:szCs w:val="26"/>
        </w:rPr>
        <w:t>Доступ к функциям пользователя «Родитель» предоставляет Администратор Портала.</w:t>
      </w:r>
    </w:p>
    <w:p w:rsidR="00FF664C" w:rsidRPr="000D0993" w:rsidRDefault="00FF664C" w:rsidP="00416958">
      <w:pPr>
        <w:pStyle w:val="N34"/>
        <w:spacing w:line="240" w:lineRule="auto"/>
        <w:rPr>
          <w:sz w:val="26"/>
          <w:szCs w:val="26"/>
        </w:rPr>
      </w:pPr>
    </w:p>
    <w:p w:rsidR="00416958" w:rsidRPr="007169B3" w:rsidRDefault="001C7F30" w:rsidP="00277845">
      <w:pPr>
        <w:pStyle w:val="22"/>
        <w:numPr>
          <w:ilvl w:val="1"/>
          <w:numId w:val="30"/>
        </w:numPr>
        <w:spacing w:before="0" w:after="0"/>
        <w:ind w:left="0" w:firstLine="567"/>
        <w:rPr>
          <w:sz w:val="26"/>
          <w:szCs w:val="26"/>
        </w:rPr>
      </w:pPr>
      <w:bookmarkStart w:id="18" w:name="_Toc57820819"/>
      <w:r>
        <w:rPr>
          <w:sz w:val="26"/>
          <w:szCs w:val="26"/>
        </w:rPr>
        <w:t>Привязка учетной записи к ЕСИА</w:t>
      </w:r>
      <w:bookmarkEnd w:id="18"/>
    </w:p>
    <w:p w:rsidR="00416958" w:rsidRPr="000D0993" w:rsidRDefault="00BB4DAB" w:rsidP="001C7F30">
      <w:pPr>
        <w:pStyle w:val="N34"/>
        <w:spacing w:line="240" w:lineRule="auto"/>
        <w:rPr>
          <w:sz w:val="26"/>
          <w:szCs w:val="26"/>
        </w:rPr>
      </w:pPr>
      <w:r w:rsidRPr="000D0993">
        <w:rPr>
          <w:sz w:val="26"/>
          <w:szCs w:val="26"/>
        </w:rPr>
        <w:t xml:space="preserve">Для </w:t>
      </w:r>
      <w:r>
        <w:rPr>
          <w:sz w:val="26"/>
          <w:szCs w:val="26"/>
        </w:rPr>
        <w:t>привязки профиля к</w:t>
      </w:r>
      <w:r w:rsidRPr="000D0993">
        <w:rPr>
          <w:sz w:val="26"/>
          <w:szCs w:val="26"/>
        </w:rPr>
        <w:t xml:space="preserve"> ЕСИА необходимо</w:t>
      </w:r>
      <w:r>
        <w:rPr>
          <w:sz w:val="26"/>
          <w:szCs w:val="26"/>
        </w:rPr>
        <w:t xml:space="preserve"> перейти в раздел «Профиль» и</w:t>
      </w:r>
      <w:r w:rsidRPr="000D0993">
        <w:rPr>
          <w:sz w:val="26"/>
          <w:szCs w:val="26"/>
        </w:rPr>
        <w:t xml:space="preserve">  нажать на кнопку «</w:t>
      </w:r>
      <w:r>
        <w:rPr>
          <w:sz w:val="26"/>
          <w:szCs w:val="26"/>
        </w:rPr>
        <w:t>Привязать</w:t>
      </w:r>
      <w:r w:rsidRPr="000D0993">
        <w:rPr>
          <w:sz w:val="26"/>
          <w:szCs w:val="26"/>
        </w:rPr>
        <w:t xml:space="preserve"> ЕСИА</w:t>
      </w:r>
      <w:r>
        <w:rPr>
          <w:sz w:val="26"/>
          <w:szCs w:val="26"/>
        </w:rPr>
        <w:t xml:space="preserve">», </w:t>
      </w:r>
      <w:r w:rsidR="00416958" w:rsidRPr="000D0993">
        <w:rPr>
          <w:sz w:val="26"/>
          <w:szCs w:val="26"/>
        </w:rPr>
        <w:t>(</w:t>
      </w:r>
      <w:r w:rsidR="00416958" w:rsidRPr="000D0993">
        <w:rPr>
          <w:sz w:val="26"/>
          <w:szCs w:val="26"/>
        </w:rPr>
        <w:fldChar w:fldCharType="begin"/>
      </w:r>
      <w:r w:rsidR="00416958" w:rsidRPr="000D0993">
        <w:rPr>
          <w:sz w:val="26"/>
          <w:szCs w:val="26"/>
        </w:rPr>
        <w:instrText xml:space="preserve"> REF _Ref519493114 \h </w:instrText>
      </w:r>
      <w:r w:rsidR="00416958" w:rsidRPr="000D0993">
        <w:rPr>
          <w:sz w:val="26"/>
          <w:szCs w:val="26"/>
        </w:rPr>
      </w:r>
      <w:r w:rsidR="00416958" w:rsidRPr="000D0993">
        <w:rPr>
          <w:sz w:val="26"/>
          <w:szCs w:val="26"/>
        </w:rPr>
        <w:instrText xml:space="preserve"> \* MERGEFORMAT </w:instrText>
      </w:r>
      <w:r w:rsidR="00416958" w:rsidRPr="000D0993">
        <w:rPr>
          <w:sz w:val="26"/>
          <w:szCs w:val="26"/>
        </w:rPr>
        <w:fldChar w:fldCharType="separate"/>
      </w:r>
      <w:r w:rsidR="003B5560" w:rsidRPr="000D0993">
        <w:rPr>
          <w:sz w:val="26"/>
          <w:szCs w:val="26"/>
        </w:rPr>
        <w:t xml:space="preserve">Рисунок </w:t>
      </w:r>
      <w:r w:rsidR="003B5560">
        <w:rPr>
          <w:sz w:val="26"/>
          <w:szCs w:val="26"/>
        </w:rPr>
        <w:t>5</w:t>
      </w:r>
      <w:r w:rsidR="00416958" w:rsidRPr="000D0993">
        <w:rPr>
          <w:sz w:val="26"/>
          <w:szCs w:val="26"/>
        </w:rPr>
        <w:fldChar w:fldCharType="end"/>
      </w:r>
      <w:r w:rsidR="00416958" w:rsidRPr="000D0993">
        <w:rPr>
          <w:sz w:val="26"/>
          <w:szCs w:val="26"/>
        </w:rPr>
        <w:t>)</w:t>
      </w:r>
      <w:r w:rsidR="001C7F30">
        <w:rPr>
          <w:sz w:val="26"/>
          <w:szCs w:val="26"/>
        </w:rPr>
        <w:t>.</w:t>
      </w:r>
      <w:r w:rsidR="00416958" w:rsidRPr="000D0993">
        <w:rPr>
          <w:sz w:val="26"/>
          <w:szCs w:val="26"/>
        </w:rPr>
        <w:t xml:space="preserve"> </w:t>
      </w:r>
    </w:p>
    <w:p w:rsidR="00416958" w:rsidRPr="000D0993" w:rsidRDefault="00105A8D" w:rsidP="00416958">
      <w:pPr>
        <w:pStyle w:val="affb"/>
        <w:spacing w:before="0" w:after="0"/>
        <w:rPr>
          <w:sz w:val="26"/>
          <w:szCs w:val="26"/>
        </w:rPr>
      </w:pPr>
      <w:r w:rsidRPr="001C7F30">
        <w:rPr>
          <w:noProof/>
          <w:sz w:val="26"/>
          <w:szCs w:val="26"/>
          <w:lang w:eastAsia="ru-RU"/>
        </w:rPr>
        <w:drawing>
          <wp:inline distT="0" distB="0" distL="0" distR="0">
            <wp:extent cx="1552575" cy="4953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495300"/>
                    </a:xfrm>
                    <a:prstGeom prst="rect">
                      <a:avLst/>
                    </a:prstGeom>
                    <a:noFill/>
                    <a:ln>
                      <a:noFill/>
                    </a:ln>
                  </pic:spPr>
                </pic:pic>
              </a:graphicData>
            </a:graphic>
          </wp:inline>
        </w:drawing>
      </w:r>
    </w:p>
    <w:p w:rsidR="00416958" w:rsidRDefault="00416958" w:rsidP="008D10A1">
      <w:pPr>
        <w:pStyle w:val="N34"/>
        <w:spacing w:line="240" w:lineRule="auto"/>
        <w:jc w:val="center"/>
        <w:rPr>
          <w:sz w:val="26"/>
          <w:szCs w:val="26"/>
          <w:lang w:eastAsia="en-US"/>
        </w:rPr>
      </w:pPr>
      <w:bookmarkStart w:id="19" w:name="_Ref519493114"/>
      <w:r w:rsidRPr="000D0993">
        <w:rPr>
          <w:sz w:val="26"/>
          <w:szCs w:val="26"/>
          <w:lang w:eastAsia="en-US"/>
        </w:rPr>
        <w:t xml:space="preserve">Рисунок </w:t>
      </w:r>
      <w:r w:rsidRPr="000D0993">
        <w:rPr>
          <w:sz w:val="26"/>
          <w:szCs w:val="26"/>
          <w:lang w:eastAsia="en-US"/>
        </w:rPr>
        <w:fldChar w:fldCharType="begin"/>
      </w:r>
      <w:r w:rsidRPr="000D0993">
        <w:rPr>
          <w:sz w:val="26"/>
          <w:szCs w:val="26"/>
          <w:lang w:eastAsia="en-US"/>
        </w:rPr>
        <w:instrText xml:space="preserve"> SEQ Рисунок \* ARABIC </w:instrText>
      </w:r>
      <w:r w:rsidRPr="000D0993">
        <w:rPr>
          <w:sz w:val="26"/>
          <w:szCs w:val="26"/>
          <w:lang w:eastAsia="en-US"/>
        </w:rPr>
        <w:fldChar w:fldCharType="separate"/>
      </w:r>
      <w:r w:rsidR="003B5560">
        <w:rPr>
          <w:sz w:val="26"/>
          <w:szCs w:val="26"/>
          <w:lang w:eastAsia="en-US"/>
        </w:rPr>
        <w:t>5</w:t>
      </w:r>
      <w:r w:rsidRPr="000D0993">
        <w:rPr>
          <w:sz w:val="26"/>
          <w:szCs w:val="26"/>
          <w:lang w:eastAsia="en-US"/>
        </w:rPr>
        <w:fldChar w:fldCharType="end"/>
      </w:r>
      <w:bookmarkEnd w:id="19"/>
      <w:r w:rsidRPr="000D0993">
        <w:rPr>
          <w:sz w:val="26"/>
          <w:szCs w:val="26"/>
          <w:lang w:eastAsia="en-US"/>
        </w:rPr>
        <w:t xml:space="preserve"> – </w:t>
      </w:r>
      <w:r w:rsidR="001C7F30">
        <w:rPr>
          <w:sz w:val="26"/>
          <w:szCs w:val="26"/>
          <w:lang w:eastAsia="en-US"/>
        </w:rPr>
        <w:t>Кнопка «Привязать</w:t>
      </w:r>
      <w:r w:rsidRPr="000D0993">
        <w:rPr>
          <w:sz w:val="26"/>
          <w:szCs w:val="26"/>
          <w:lang w:eastAsia="en-US"/>
        </w:rPr>
        <w:t xml:space="preserve"> ЕСИА</w:t>
      </w:r>
      <w:r w:rsidR="001C7F30">
        <w:rPr>
          <w:sz w:val="26"/>
          <w:szCs w:val="26"/>
          <w:lang w:eastAsia="en-US"/>
        </w:rPr>
        <w:t>»</w:t>
      </w:r>
      <w:r w:rsidR="008D10A1">
        <w:rPr>
          <w:sz w:val="26"/>
          <w:szCs w:val="26"/>
          <w:lang w:eastAsia="en-US"/>
        </w:rPr>
        <w:br/>
      </w:r>
    </w:p>
    <w:p w:rsidR="00E2148A" w:rsidRDefault="001C7F30" w:rsidP="008D10A1">
      <w:pPr>
        <w:pStyle w:val="N34"/>
        <w:spacing w:line="240" w:lineRule="auto"/>
        <w:rPr>
          <w:noProof/>
        </w:rPr>
      </w:pPr>
      <w:r w:rsidRPr="001C7F30">
        <w:rPr>
          <w:sz w:val="26"/>
          <w:szCs w:val="26"/>
          <w:lang w:eastAsia="en-US"/>
        </w:rPr>
        <w:t>После нажатия кнопки</w:t>
      </w:r>
      <w:r w:rsidRPr="008D10A1">
        <w:rPr>
          <w:sz w:val="26"/>
          <w:szCs w:val="26"/>
          <w:lang w:eastAsia="en-US"/>
        </w:rPr>
        <w:t xml:space="preserve"> </w:t>
      </w:r>
      <w:r>
        <w:rPr>
          <w:sz w:val="26"/>
          <w:szCs w:val="26"/>
          <w:lang w:eastAsia="en-US"/>
        </w:rPr>
        <w:t>«Привязать</w:t>
      </w:r>
      <w:r w:rsidRPr="000D0993">
        <w:rPr>
          <w:sz w:val="26"/>
          <w:szCs w:val="26"/>
          <w:lang w:eastAsia="en-US"/>
        </w:rPr>
        <w:t xml:space="preserve"> ЕСИА</w:t>
      </w:r>
      <w:r>
        <w:rPr>
          <w:sz w:val="26"/>
          <w:szCs w:val="26"/>
          <w:lang w:eastAsia="en-US"/>
        </w:rPr>
        <w:t>» Вы будете автоматически перенаправлены на окно  авторизации портала «Госуслуги» (Рисунок 6).</w:t>
      </w:r>
      <w:r>
        <w:rPr>
          <w:sz w:val="26"/>
          <w:szCs w:val="26"/>
          <w:lang w:eastAsia="en-US"/>
        </w:rPr>
        <w:br/>
      </w:r>
      <w:r>
        <w:rPr>
          <w:noProof/>
        </w:rPr>
        <w:t xml:space="preserve">                               </w:t>
      </w:r>
      <w:r w:rsidR="00105A8D" w:rsidRPr="00372662">
        <w:rPr>
          <w:noProof/>
        </w:rPr>
        <w:drawing>
          <wp:inline distT="0" distB="0" distL="0" distR="0">
            <wp:extent cx="3162300" cy="48577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4857750"/>
                    </a:xfrm>
                    <a:prstGeom prst="rect">
                      <a:avLst/>
                    </a:prstGeom>
                    <a:noFill/>
                    <a:ln>
                      <a:noFill/>
                    </a:ln>
                  </pic:spPr>
                </pic:pic>
              </a:graphicData>
            </a:graphic>
          </wp:inline>
        </w:drawing>
      </w:r>
    </w:p>
    <w:p w:rsidR="001C7F30" w:rsidRDefault="001C7F30" w:rsidP="001C7F30">
      <w:pPr>
        <w:pStyle w:val="af2"/>
        <w:rPr>
          <w:sz w:val="26"/>
          <w:szCs w:val="26"/>
        </w:rPr>
      </w:pPr>
      <w:r>
        <w:rPr>
          <w:sz w:val="26"/>
          <w:szCs w:val="26"/>
        </w:rPr>
        <w:t xml:space="preserve">          Рисунок 6 – Окно авторизации портала «Госуслуги» </w:t>
      </w:r>
    </w:p>
    <w:p w:rsidR="001C7F30" w:rsidRPr="000D0993" w:rsidRDefault="008D10A1" w:rsidP="008D10A1">
      <w:pPr>
        <w:pStyle w:val="N34"/>
        <w:spacing w:line="240" w:lineRule="auto"/>
        <w:jc w:val="left"/>
        <w:rPr>
          <w:sz w:val="26"/>
          <w:szCs w:val="26"/>
        </w:rPr>
      </w:pPr>
      <w:r>
        <w:rPr>
          <w:sz w:val="26"/>
          <w:szCs w:val="26"/>
          <w:lang w:eastAsia="en-US"/>
        </w:rPr>
        <w:t>В данном окне необходимо ввести Логин и пароль Вашей учетной записи ЕСИА и нажать «Войти».</w:t>
      </w:r>
      <w:r>
        <w:rPr>
          <w:sz w:val="26"/>
          <w:szCs w:val="26"/>
          <w:lang w:eastAsia="en-US"/>
        </w:rPr>
        <w:br/>
        <w:t>Привязка осуществиться автоматически.</w:t>
      </w:r>
      <w:r>
        <w:rPr>
          <w:sz w:val="26"/>
          <w:szCs w:val="26"/>
          <w:lang w:eastAsia="en-US"/>
        </w:rPr>
        <w:br/>
      </w:r>
      <w:r w:rsidRPr="008D10A1">
        <w:rPr>
          <w:b/>
          <w:sz w:val="26"/>
          <w:szCs w:val="26"/>
          <w:lang w:eastAsia="en-US"/>
        </w:rPr>
        <w:t>Внимание!</w:t>
      </w:r>
      <w:r>
        <w:rPr>
          <w:sz w:val="26"/>
          <w:szCs w:val="26"/>
          <w:lang w:eastAsia="en-US"/>
        </w:rPr>
        <w:br/>
        <w:t>К профилю возможно привязать только подтвержденную учетную запись ЕСИА.</w:t>
      </w:r>
      <w:r>
        <w:rPr>
          <w:sz w:val="26"/>
          <w:szCs w:val="26"/>
          <w:lang w:eastAsia="en-US"/>
        </w:rPr>
        <w:br/>
        <w:t>Все варианты подтверждения учетной записи</w:t>
      </w:r>
      <w:r w:rsidR="0017295E">
        <w:rPr>
          <w:sz w:val="26"/>
          <w:szCs w:val="26"/>
          <w:lang w:eastAsia="en-US"/>
        </w:rPr>
        <w:t xml:space="preserve"> ЕСИА описаны</w:t>
      </w:r>
      <w:r>
        <w:rPr>
          <w:sz w:val="26"/>
          <w:szCs w:val="26"/>
          <w:lang w:eastAsia="en-US"/>
        </w:rPr>
        <w:t xml:space="preserve"> в разделе «Помощь» портала Госуслуги.</w:t>
      </w:r>
    </w:p>
    <w:p w:rsidR="00BB4DAB" w:rsidRPr="00EF3C52" w:rsidRDefault="00BB4DAB" w:rsidP="00BB4DAB">
      <w:pPr>
        <w:spacing w:line="240" w:lineRule="auto"/>
        <w:ind w:firstLine="567"/>
        <w:rPr>
          <w:sz w:val="26"/>
          <w:szCs w:val="26"/>
        </w:rPr>
      </w:pPr>
      <w:r>
        <w:rPr>
          <w:sz w:val="26"/>
          <w:szCs w:val="26"/>
        </w:rPr>
        <w:t>Отвязать учётную запись от ЕСИА может только администратор портала. Для отвязки обратитесь к администратору портала через раздел «Помощь».</w:t>
      </w:r>
    </w:p>
    <w:p w:rsidR="00E96A43" w:rsidRPr="000D0993" w:rsidRDefault="00E96A43" w:rsidP="00563D69">
      <w:pPr>
        <w:spacing w:line="240" w:lineRule="auto"/>
        <w:ind w:firstLine="0"/>
        <w:rPr>
          <w:sz w:val="26"/>
          <w:szCs w:val="26"/>
        </w:rPr>
      </w:pPr>
    </w:p>
    <w:p w:rsidR="00416958" w:rsidRPr="000D0993" w:rsidRDefault="00416958" w:rsidP="00277845">
      <w:pPr>
        <w:pStyle w:val="22"/>
        <w:numPr>
          <w:ilvl w:val="1"/>
          <w:numId w:val="30"/>
        </w:numPr>
        <w:spacing w:before="0" w:after="0"/>
        <w:ind w:left="0" w:firstLine="567"/>
        <w:rPr>
          <w:sz w:val="26"/>
          <w:szCs w:val="26"/>
        </w:rPr>
      </w:pPr>
      <w:bookmarkStart w:id="20" w:name="_Ref306281182"/>
      <w:bookmarkStart w:id="21" w:name="_Toc311817497"/>
      <w:bookmarkStart w:id="22" w:name="_Toc368406130"/>
      <w:bookmarkStart w:id="23" w:name="_Toc393794258"/>
      <w:bookmarkStart w:id="24" w:name="_Toc473910299"/>
      <w:bookmarkStart w:id="25" w:name="_Toc518647298"/>
      <w:bookmarkStart w:id="26" w:name="_Toc526531398"/>
      <w:bookmarkStart w:id="27" w:name="_Toc57820820"/>
      <w:r w:rsidRPr="000D0993">
        <w:rPr>
          <w:sz w:val="26"/>
          <w:szCs w:val="26"/>
        </w:rPr>
        <w:lastRenderedPageBreak/>
        <w:t>Авторизация на Портале</w:t>
      </w:r>
      <w:bookmarkEnd w:id="20"/>
      <w:bookmarkEnd w:id="21"/>
      <w:bookmarkEnd w:id="22"/>
      <w:bookmarkEnd w:id="23"/>
      <w:bookmarkEnd w:id="24"/>
      <w:r w:rsidRPr="000D0993">
        <w:rPr>
          <w:sz w:val="26"/>
          <w:szCs w:val="26"/>
        </w:rPr>
        <w:t xml:space="preserve"> Петербургское образование</w:t>
      </w:r>
      <w:bookmarkEnd w:id="25"/>
      <w:bookmarkEnd w:id="26"/>
      <w:bookmarkEnd w:id="27"/>
    </w:p>
    <w:p w:rsidR="00416958" w:rsidRPr="000D0993" w:rsidRDefault="00416958" w:rsidP="00416958">
      <w:pPr>
        <w:pStyle w:val="N34"/>
        <w:spacing w:line="240" w:lineRule="auto"/>
        <w:rPr>
          <w:sz w:val="26"/>
          <w:szCs w:val="26"/>
        </w:rPr>
      </w:pPr>
      <w:r w:rsidRPr="000D0993">
        <w:rPr>
          <w:sz w:val="26"/>
          <w:szCs w:val="26"/>
        </w:rPr>
        <w:t>Для входа под своей учетной записью воспользуйтесь формой (</w:t>
      </w:r>
      <w:r w:rsidRPr="000D0993">
        <w:rPr>
          <w:sz w:val="26"/>
          <w:szCs w:val="26"/>
        </w:rPr>
        <w:fldChar w:fldCharType="begin"/>
      </w:r>
      <w:r w:rsidRPr="000D0993">
        <w:rPr>
          <w:sz w:val="26"/>
          <w:szCs w:val="26"/>
        </w:rPr>
        <w:instrText xml:space="preserve"> REF _Ref402530986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13</w:t>
      </w:r>
      <w:r w:rsidRPr="000D0993">
        <w:rPr>
          <w:sz w:val="26"/>
          <w:szCs w:val="26"/>
        </w:rPr>
        <w:fldChar w:fldCharType="end"/>
      </w:r>
      <w:r w:rsidRPr="000D0993">
        <w:rPr>
          <w:sz w:val="26"/>
          <w:szCs w:val="26"/>
        </w:rPr>
        <w:t>), переход к которой осуществляется по ссылке «Вход», расположенной сверху справа любой страницы Портала.</w:t>
      </w:r>
    </w:p>
    <w:p w:rsidR="00416958" w:rsidRDefault="00416958" w:rsidP="00416958">
      <w:pPr>
        <w:pStyle w:val="N34"/>
        <w:spacing w:line="240" w:lineRule="auto"/>
        <w:rPr>
          <w:sz w:val="26"/>
          <w:szCs w:val="26"/>
        </w:rPr>
      </w:pPr>
      <w:r w:rsidRPr="000D0993">
        <w:rPr>
          <w:sz w:val="26"/>
          <w:szCs w:val="26"/>
        </w:rPr>
        <w:t>В открывшейся форме (</w:t>
      </w:r>
      <w:r w:rsidRPr="000D0993">
        <w:rPr>
          <w:sz w:val="26"/>
          <w:szCs w:val="26"/>
        </w:rPr>
        <w:fldChar w:fldCharType="begin"/>
      </w:r>
      <w:r w:rsidRPr="000D0993">
        <w:rPr>
          <w:sz w:val="26"/>
          <w:szCs w:val="26"/>
        </w:rPr>
        <w:instrText xml:space="preserve"> REF _Ref402530986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13</w:t>
      </w:r>
      <w:r w:rsidRPr="000D0993">
        <w:rPr>
          <w:sz w:val="26"/>
          <w:szCs w:val="26"/>
        </w:rPr>
        <w:fldChar w:fldCharType="end"/>
      </w:r>
      <w:r w:rsidRPr="000D0993">
        <w:rPr>
          <w:sz w:val="26"/>
          <w:szCs w:val="26"/>
        </w:rPr>
        <w:t xml:space="preserve">) </w:t>
      </w:r>
      <w:r w:rsidR="00D150C3">
        <w:rPr>
          <w:sz w:val="26"/>
          <w:szCs w:val="26"/>
        </w:rPr>
        <w:t>введите адрес электронной почты, с которым Вы регистрировались на Портале и пароль.</w:t>
      </w:r>
    </w:p>
    <w:p w:rsidR="006A7F83" w:rsidRPr="000D0993" w:rsidRDefault="006A7F83" w:rsidP="006A7F83">
      <w:pPr>
        <w:pStyle w:val="N34"/>
        <w:spacing w:line="240" w:lineRule="auto"/>
        <w:rPr>
          <w:sz w:val="26"/>
          <w:szCs w:val="26"/>
        </w:rPr>
      </w:pPr>
      <w:r>
        <w:rPr>
          <w:sz w:val="26"/>
          <w:szCs w:val="26"/>
        </w:rPr>
        <w:t xml:space="preserve">Если к профилю привязана учетная запись ЕСИА, то вход на Портал возможен только с помощью кнопки </w:t>
      </w:r>
      <w:r w:rsidRPr="000D0993">
        <w:rPr>
          <w:sz w:val="26"/>
          <w:szCs w:val="26"/>
        </w:rPr>
        <w:t>«Войти с ЕСИА»</w:t>
      </w:r>
      <w:r>
        <w:rPr>
          <w:sz w:val="26"/>
          <w:szCs w:val="26"/>
        </w:rPr>
        <w:t>. При этом, вход в Электронный дневник</w:t>
      </w:r>
      <w:r w:rsidR="003804BA">
        <w:rPr>
          <w:sz w:val="26"/>
          <w:szCs w:val="26"/>
        </w:rPr>
        <w:t xml:space="preserve"> (</w:t>
      </w:r>
      <w:r w:rsidR="003804BA" w:rsidRPr="003804BA">
        <w:rPr>
          <w:sz w:val="26"/>
          <w:szCs w:val="26"/>
        </w:rPr>
        <w:t>https://dnevnik2.petersburgedu.ru</w:t>
      </w:r>
      <w:r w:rsidR="003804BA">
        <w:rPr>
          <w:sz w:val="26"/>
          <w:szCs w:val="26"/>
        </w:rPr>
        <w:t>)</w:t>
      </w:r>
      <w:r>
        <w:rPr>
          <w:sz w:val="26"/>
          <w:szCs w:val="26"/>
        </w:rPr>
        <w:t xml:space="preserve"> возможен как с ЕСИА, так и с помощью логина и пароля.</w:t>
      </w:r>
    </w:p>
    <w:p w:rsidR="00416958" w:rsidRPr="00AF77D4" w:rsidRDefault="00105A8D" w:rsidP="00416958">
      <w:pPr>
        <w:pStyle w:val="affb"/>
        <w:spacing w:before="0" w:after="0"/>
        <w:rPr>
          <w:iCs/>
          <w:sz w:val="26"/>
          <w:szCs w:val="26"/>
          <w:lang w:val="en-US"/>
        </w:rPr>
      </w:pPr>
      <w:bookmarkStart w:id="28" w:name="_Hlk49856868"/>
      <w:r w:rsidRPr="00DC39AB">
        <w:rPr>
          <w:noProof/>
          <w:sz w:val="26"/>
          <w:szCs w:val="26"/>
          <w:lang w:val="en-US"/>
        </w:rPr>
        <w:drawing>
          <wp:inline distT="0" distB="0" distL="0" distR="0">
            <wp:extent cx="3971925" cy="51435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5143500"/>
                    </a:xfrm>
                    <a:prstGeom prst="rect">
                      <a:avLst/>
                    </a:prstGeom>
                    <a:noFill/>
                    <a:ln>
                      <a:noFill/>
                    </a:ln>
                  </pic:spPr>
                </pic:pic>
              </a:graphicData>
            </a:graphic>
          </wp:inline>
        </w:drawing>
      </w:r>
      <w:bookmarkEnd w:id="28"/>
    </w:p>
    <w:p w:rsidR="00416958" w:rsidRDefault="00416958" w:rsidP="00416958">
      <w:pPr>
        <w:pStyle w:val="affc"/>
        <w:spacing w:before="0" w:after="0"/>
        <w:rPr>
          <w:sz w:val="26"/>
          <w:szCs w:val="26"/>
        </w:rPr>
      </w:pPr>
      <w:bookmarkStart w:id="29" w:name="_Ref402530986"/>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bookmarkStart w:id="30" w:name="_Ref393791589"/>
      <w:r w:rsidR="003B5560">
        <w:rPr>
          <w:noProof/>
          <w:sz w:val="26"/>
          <w:szCs w:val="26"/>
        </w:rPr>
        <w:t>13</w:t>
      </w:r>
      <w:bookmarkEnd w:id="30"/>
      <w:r w:rsidRPr="000D0993">
        <w:rPr>
          <w:noProof/>
          <w:sz w:val="26"/>
          <w:szCs w:val="26"/>
        </w:rPr>
        <w:fldChar w:fldCharType="end"/>
      </w:r>
      <w:bookmarkEnd w:id="29"/>
      <w:r w:rsidRPr="000D0993">
        <w:rPr>
          <w:sz w:val="26"/>
          <w:szCs w:val="26"/>
        </w:rPr>
        <w:t xml:space="preserve"> – Форма авторизации на Портале</w:t>
      </w:r>
    </w:p>
    <w:p w:rsidR="00BB4DAB" w:rsidRDefault="00BB4DAB" w:rsidP="00BB4DAB">
      <w:pPr>
        <w:spacing w:line="240" w:lineRule="auto"/>
        <w:ind w:firstLine="567"/>
        <w:rPr>
          <w:lang w:eastAsia="en-US"/>
        </w:rPr>
      </w:pPr>
    </w:p>
    <w:p w:rsidR="00BB4DAB" w:rsidRDefault="00BB4DAB" w:rsidP="00BB4DAB">
      <w:pPr>
        <w:spacing w:line="240" w:lineRule="auto"/>
        <w:ind w:firstLine="567"/>
        <w:rPr>
          <w:sz w:val="26"/>
          <w:szCs w:val="26"/>
        </w:rPr>
      </w:pPr>
      <w:r>
        <w:rPr>
          <w:sz w:val="26"/>
          <w:szCs w:val="26"/>
        </w:rPr>
        <w:t xml:space="preserve">Как на Портале, так и в электронном дневнике есть функция восстановления пароля – «Забыли пароль?», но восстановить пароль на портале </w:t>
      </w:r>
      <w:hyperlink r:id="rId16" w:history="1">
        <w:r w:rsidRPr="000D463A">
          <w:rPr>
            <w:rStyle w:val="af6"/>
            <w:sz w:val="26"/>
            <w:szCs w:val="26"/>
          </w:rPr>
          <w:t>https://petersburgedu.ru/</w:t>
        </w:r>
      </w:hyperlink>
      <w:r>
        <w:rPr>
          <w:sz w:val="26"/>
          <w:szCs w:val="26"/>
        </w:rPr>
        <w:t xml:space="preserve"> восстановление пароля доступно только если учётная запись не привязана к ЕСИА. </w:t>
      </w:r>
    </w:p>
    <w:p w:rsidR="00A4230C" w:rsidRDefault="00416958" w:rsidP="00A4230C">
      <w:pPr>
        <w:spacing w:line="240" w:lineRule="auto"/>
        <w:ind w:firstLine="567"/>
        <w:rPr>
          <w:sz w:val="26"/>
          <w:szCs w:val="26"/>
        </w:rPr>
      </w:pPr>
      <w:r w:rsidRPr="000D0993">
        <w:rPr>
          <w:sz w:val="26"/>
          <w:szCs w:val="26"/>
        </w:rPr>
        <w:t>В случае успешной авторизации осуществляется вход на «Портал Петербургское образование» с правами доступа к Порталу, определенными ролью «</w:t>
      </w:r>
      <w:r w:rsidR="006146A7">
        <w:rPr>
          <w:sz w:val="26"/>
          <w:szCs w:val="26"/>
        </w:rPr>
        <w:t>Родитель</w:t>
      </w:r>
      <w:r w:rsidRPr="000D0993">
        <w:rPr>
          <w:sz w:val="26"/>
          <w:szCs w:val="26"/>
        </w:rPr>
        <w:t>».</w:t>
      </w:r>
    </w:p>
    <w:p w:rsidR="00E11AF8" w:rsidRPr="00E11AF8" w:rsidRDefault="00E11AF8" w:rsidP="00A4230C">
      <w:pPr>
        <w:spacing w:line="240" w:lineRule="auto"/>
        <w:ind w:firstLine="567"/>
        <w:rPr>
          <w:sz w:val="26"/>
          <w:szCs w:val="26"/>
        </w:rPr>
      </w:pPr>
      <w:r w:rsidRPr="00E11AF8">
        <w:rPr>
          <w:sz w:val="26"/>
          <w:szCs w:val="26"/>
        </w:rPr>
        <w:lastRenderedPageBreak/>
        <w:t xml:space="preserve">При этом сверху справа на любой странице отображается значок </w:t>
      </w:r>
      <w:r w:rsidR="00105A8D" w:rsidRPr="00E11AF8">
        <w:rPr>
          <w:noProof/>
          <w:sz w:val="26"/>
          <w:szCs w:val="26"/>
        </w:rPr>
        <w:drawing>
          <wp:inline distT="0" distB="0" distL="0" distR="0">
            <wp:extent cx="323850" cy="295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E11AF8">
        <w:rPr>
          <w:sz w:val="26"/>
          <w:szCs w:val="26"/>
        </w:rPr>
        <w:t>, нажав на который можно перейти в профиль пользователя (</w:t>
      </w:r>
      <w:r w:rsidR="005046F7">
        <w:rPr>
          <w:sz w:val="26"/>
          <w:szCs w:val="26"/>
        </w:rPr>
        <w:t>Рисунок 14)</w:t>
      </w:r>
    </w:p>
    <w:p w:rsidR="00E11AF8" w:rsidRPr="00CA4823" w:rsidRDefault="00105A8D" w:rsidP="00E11AF8">
      <w:pPr>
        <w:keepNext/>
        <w:keepLines/>
        <w:spacing w:before="120" w:after="120" w:line="240" w:lineRule="auto"/>
        <w:ind w:firstLine="0"/>
        <w:jc w:val="center"/>
        <w:rPr>
          <w:bCs/>
          <w:lang w:eastAsia="en-US"/>
        </w:rPr>
      </w:pPr>
      <w:r w:rsidRPr="00DB3BD7">
        <w:rPr>
          <w:noProof/>
        </w:rPr>
        <w:drawing>
          <wp:inline distT="0" distB="0" distL="0" distR="0">
            <wp:extent cx="5943600" cy="28194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416958" w:rsidRDefault="005473B6" w:rsidP="005473B6">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14</w:t>
      </w:r>
      <w:r w:rsidRPr="000D0993">
        <w:rPr>
          <w:noProof/>
          <w:sz w:val="26"/>
          <w:szCs w:val="26"/>
        </w:rPr>
        <w:fldChar w:fldCharType="end"/>
      </w:r>
      <w:r w:rsidRPr="000D0993">
        <w:rPr>
          <w:sz w:val="26"/>
          <w:szCs w:val="26"/>
        </w:rPr>
        <w:t xml:space="preserve"> </w:t>
      </w:r>
      <w:r w:rsidR="00E11AF8" w:rsidRPr="00563D69">
        <w:rPr>
          <w:sz w:val="26"/>
          <w:szCs w:val="26"/>
        </w:rPr>
        <w:t>– Профиль пользователя</w:t>
      </w:r>
    </w:p>
    <w:p w:rsidR="00BB4DAB" w:rsidRDefault="00BB4DAB" w:rsidP="00BB4DAB">
      <w:pPr>
        <w:pStyle w:val="af2"/>
        <w:rPr>
          <w:lang w:eastAsia="en-US"/>
        </w:rPr>
      </w:pPr>
    </w:p>
    <w:p w:rsidR="00BB4DAB" w:rsidRPr="00BB4DAB" w:rsidRDefault="00BB4DAB" w:rsidP="00BB4DAB">
      <w:pPr>
        <w:pStyle w:val="af2"/>
        <w:rPr>
          <w:lang w:eastAsia="en-US"/>
        </w:rPr>
      </w:pPr>
      <w:r>
        <w:rPr>
          <w:lang w:eastAsia="en-US"/>
        </w:rPr>
        <w:t xml:space="preserve">В профиле отображается </w:t>
      </w:r>
      <w:r w:rsidR="0017406B">
        <w:rPr>
          <w:lang w:eastAsia="en-US"/>
        </w:rPr>
        <w:t xml:space="preserve">роль пользователя, если она назначена в старой версии дневника. </w:t>
      </w:r>
    </w:p>
    <w:p w:rsidR="00563D69" w:rsidRPr="00563D69" w:rsidRDefault="00563D69" w:rsidP="00563D69">
      <w:pPr>
        <w:pStyle w:val="af2"/>
        <w:rPr>
          <w:lang w:eastAsia="en-US"/>
        </w:rPr>
      </w:pPr>
    </w:p>
    <w:p w:rsidR="00BC3DD7" w:rsidRPr="0073297F" w:rsidRDefault="00563D69" w:rsidP="0073297F">
      <w:pPr>
        <w:pStyle w:val="22"/>
        <w:numPr>
          <w:ilvl w:val="1"/>
          <w:numId w:val="30"/>
        </w:numPr>
        <w:spacing w:before="0" w:after="0"/>
        <w:ind w:left="0" w:firstLine="567"/>
        <w:rPr>
          <w:sz w:val="26"/>
          <w:szCs w:val="26"/>
        </w:rPr>
      </w:pPr>
      <w:bookmarkStart w:id="31" w:name="_Toc474144003"/>
      <w:bookmarkStart w:id="32" w:name="_Toc487469717"/>
      <w:bookmarkStart w:id="33" w:name="_Toc526531397"/>
      <w:bookmarkStart w:id="34" w:name="_Toc57820821"/>
      <w:r w:rsidRPr="000D0993">
        <w:rPr>
          <w:sz w:val="26"/>
          <w:szCs w:val="26"/>
        </w:rPr>
        <w:t>Подключение услуги «Электронный дневник»</w:t>
      </w:r>
      <w:bookmarkEnd w:id="31"/>
      <w:bookmarkEnd w:id="32"/>
      <w:bookmarkEnd w:id="33"/>
      <w:bookmarkEnd w:id="34"/>
    </w:p>
    <w:p w:rsidR="00BC3DD7" w:rsidRDefault="00BC3DD7" w:rsidP="00BC3DD7">
      <w:pPr>
        <w:pStyle w:val="affffff5"/>
        <w:tabs>
          <w:tab w:val="clear" w:pos="851"/>
        </w:tabs>
        <w:spacing w:line="240" w:lineRule="auto"/>
        <w:rPr>
          <w:sz w:val="26"/>
          <w:szCs w:val="26"/>
        </w:rPr>
      </w:pPr>
      <w:r>
        <w:rPr>
          <w:sz w:val="26"/>
          <w:szCs w:val="26"/>
        </w:rPr>
        <w:t>После успешной регистрации на портале Пользователю необходимо перейти к новой версии Электронного</w:t>
      </w:r>
      <w:r w:rsidR="006A7F83">
        <w:rPr>
          <w:sz w:val="26"/>
          <w:szCs w:val="26"/>
        </w:rPr>
        <w:t xml:space="preserve"> дневника (</w:t>
      </w:r>
      <w:r w:rsidR="006A7F83" w:rsidRPr="006A7F83">
        <w:rPr>
          <w:sz w:val="26"/>
          <w:szCs w:val="26"/>
        </w:rPr>
        <w:t>https://dnevnik2.petersburgedu.ru/</w:t>
      </w:r>
      <w:r w:rsidR="006A7F83">
        <w:rPr>
          <w:sz w:val="26"/>
          <w:szCs w:val="26"/>
        </w:rPr>
        <w:t>)</w:t>
      </w:r>
      <w:r>
        <w:rPr>
          <w:sz w:val="26"/>
          <w:szCs w:val="26"/>
        </w:rPr>
        <w:t>, как показано на Рисунке 1</w:t>
      </w:r>
      <w:r w:rsidR="005473B6">
        <w:rPr>
          <w:sz w:val="26"/>
          <w:szCs w:val="26"/>
        </w:rPr>
        <w:t>5</w:t>
      </w:r>
      <w:r w:rsidR="00393DAA">
        <w:rPr>
          <w:sz w:val="26"/>
          <w:szCs w:val="26"/>
        </w:rPr>
        <w:t xml:space="preserve"> и пройти дополнительную авторизацию (рисунок 15.1)</w:t>
      </w:r>
      <w:r>
        <w:rPr>
          <w:sz w:val="26"/>
          <w:szCs w:val="26"/>
        </w:rPr>
        <w:t>.</w:t>
      </w:r>
    </w:p>
    <w:p w:rsidR="00BC3DD7" w:rsidRDefault="00BC3DD7" w:rsidP="00BC3DD7">
      <w:pPr>
        <w:pStyle w:val="affffff5"/>
        <w:tabs>
          <w:tab w:val="clear" w:pos="851"/>
        </w:tabs>
        <w:spacing w:line="240" w:lineRule="auto"/>
        <w:rPr>
          <w:sz w:val="26"/>
          <w:szCs w:val="26"/>
        </w:rPr>
      </w:pPr>
    </w:p>
    <w:p w:rsidR="00393DAA" w:rsidRDefault="00105A8D" w:rsidP="00393DAA">
      <w:pPr>
        <w:pStyle w:val="affffff5"/>
        <w:tabs>
          <w:tab w:val="clear" w:pos="851"/>
        </w:tabs>
        <w:spacing w:line="240" w:lineRule="auto"/>
        <w:rPr>
          <w:sz w:val="26"/>
          <w:szCs w:val="26"/>
        </w:rPr>
      </w:pPr>
      <w:bookmarkStart w:id="35" w:name="_Hlk49856890"/>
      <w:r>
        <w:rPr>
          <w:noProof/>
          <w:sz w:val="26"/>
          <w:szCs w:val="26"/>
        </w:rPr>
        <w:drawing>
          <wp:inline distT="0" distB="0" distL="0" distR="0">
            <wp:extent cx="5934075" cy="222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bookmarkEnd w:id="35"/>
      <w:r w:rsidR="00393DAA">
        <w:rPr>
          <w:sz w:val="26"/>
          <w:szCs w:val="26"/>
        </w:rPr>
        <w:t xml:space="preserve">                 </w:t>
      </w:r>
      <w:r w:rsidR="005473B6" w:rsidRPr="000D0993">
        <w:rPr>
          <w:sz w:val="26"/>
          <w:szCs w:val="26"/>
        </w:rPr>
        <w:t xml:space="preserve">Рисунок </w:t>
      </w:r>
      <w:r w:rsidR="005473B6" w:rsidRPr="000D0993">
        <w:rPr>
          <w:sz w:val="26"/>
          <w:szCs w:val="26"/>
        </w:rPr>
        <w:fldChar w:fldCharType="begin"/>
      </w:r>
      <w:r w:rsidR="005473B6" w:rsidRPr="000D0993">
        <w:rPr>
          <w:sz w:val="26"/>
          <w:szCs w:val="26"/>
        </w:rPr>
        <w:instrText xml:space="preserve"> SEQ Рисунок \* ARABIC </w:instrText>
      </w:r>
      <w:r w:rsidR="005473B6" w:rsidRPr="000D0993">
        <w:rPr>
          <w:sz w:val="26"/>
          <w:szCs w:val="26"/>
        </w:rPr>
        <w:fldChar w:fldCharType="separate"/>
      </w:r>
      <w:r w:rsidR="003B5560">
        <w:rPr>
          <w:noProof/>
          <w:sz w:val="26"/>
          <w:szCs w:val="26"/>
        </w:rPr>
        <w:t>15</w:t>
      </w:r>
      <w:r w:rsidR="005473B6" w:rsidRPr="000D0993">
        <w:rPr>
          <w:noProof/>
          <w:sz w:val="26"/>
          <w:szCs w:val="26"/>
        </w:rPr>
        <w:fldChar w:fldCharType="end"/>
      </w:r>
      <w:r w:rsidR="005473B6" w:rsidRPr="000D0993">
        <w:rPr>
          <w:sz w:val="26"/>
          <w:szCs w:val="26"/>
        </w:rPr>
        <w:t xml:space="preserve"> </w:t>
      </w:r>
      <w:r w:rsidR="00BC3DD7" w:rsidRPr="00D34D68">
        <w:rPr>
          <w:sz w:val="26"/>
          <w:szCs w:val="26"/>
        </w:rPr>
        <w:t>– Главная страница на «Портал Петербургское образование»</w:t>
      </w:r>
    </w:p>
    <w:p w:rsidR="00393DAA" w:rsidRDefault="00393DAA" w:rsidP="00393DAA">
      <w:pPr>
        <w:pStyle w:val="affffff5"/>
        <w:tabs>
          <w:tab w:val="clear" w:pos="851"/>
        </w:tabs>
        <w:spacing w:line="240" w:lineRule="auto"/>
        <w:rPr>
          <w:noProof/>
          <w:sz w:val="26"/>
          <w:szCs w:val="26"/>
        </w:rPr>
      </w:pPr>
      <w:r>
        <w:rPr>
          <w:sz w:val="26"/>
          <w:szCs w:val="26"/>
        </w:rPr>
        <w:br/>
      </w:r>
    </w:p>
    <w:p w:rsidR="004148C2" w:rsidRDefault="00105A8D" w:rsidP="00EB311E">
      <w:pPr>
        <w:pStyle w:val="affffff5"/>
        <w:tabs>
          <w:tab w:val="clear" w:pos="851"/>
        </w:tabs>
        <w:spacing w:line="240" w:lineRule="auto"/>
        <w:jc w:val="center"/>
        <w:rPr>
          <w:sz w:val="26"/>
          <w:szCs w:val="26"/>
        </w:rPr>
      </w:pPr>
      <w:r w:rsidRPr="00C514FB">
        <w:rPr>
          <w:noProof/>
          <w:sz w:val="26"/>
          <w:szCs w:val="26"/>
        </w:rPr>
        <w:lastRenderedPageBreak/>
        <w:drawing>
          <wp:inline distT="0" distB="0" distL="0" distR="0">
            <wp:extent cx="5486400" cy="395287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952875"/>
                    </a:xfrm>
                    <a:prstGeom prst="rect">
                      <a:avLst/>
                    </a:prstGeom>
                    <a:noFill/>
                    <a:ln>
                      <a:noFill/>
                    </a:ln>
                  </pic:spPr>
                </pic:pic>
              </a:graphicData>
            </a:graphic>
          </wp:inline>
        </w:drawing>
      </w:r>
      <w:r w:rsidR="00393DAA">
        <w:rPr>
          <w:noProof/>
          <w:sz w:val="26"/>
          <w:szCs w:val="26"/>
        </w:rPr>
        <w:br/>
        <w:t xml:space="preserve">        Рисунок 15.1 – Авторизация в Электронном дневнике</w:t>
      </w:r>
      <w:r w:rsidR="00ED1509">
        <w:rPr>
          <w:noProof/>
          <w:sz w:val="26"/>
          <w:szCs w:val="26"/>
        </w:rPr>
        <w:br/>
      </w:r>
      <w:r w:rsidR="00ED1509">
        <w:rPr>
          <w:noProof/>
          <w:sz w:val="26"/>
          <w:szCs w:val="26"/>
        </w:rPr>
        <w:br/>
      </w:r>
    </w:p>
    <w:p w:rsidR="00BC3DD7" w:rsidRDefault="00BC3DD7" w:rsidP="00BC3DD7">
      <w:pPr>
        <w:pStyle w:val="affffff5"/>
        <w:spacing w:line="240" w:lineRule="auto"/>
        <w:rPr>
          <w:sz w:val="26"/>
          <w:szCs w:val="26"/>
        </w:rPr>
      </w:pPr>
      <w:r>
        <w:rPr>
          <w:sz w:val="26"/>
          <w:szCs w:val="26"/>
        </w:rPr>
        <w:t>Далее требуется зайти в раздел «Обучающиеся»</w:t>
      </w:r>
      <w:r w:rsidRPr="006C6EAF">
        <w:rPr>
          <w:sz w:val="26"/>
          <w:szCs w:val="26"/>
        </w:rPr>
        <w:t xml:space="preserve"> к странице формы подачи заявления на подключение</w:t>
      </w:r>
      <w:r>
        <w:rPr>
          <w:sz w:val="26"/>
          <w:szCs w:val="26"/>
        </w:rPr>
        <w:t xml:space="preserve"> (Рисунок </w:t>
      </w:r>
      <w:r w:rsidR="005473B6">
        <w:rPr>
          <w:sz w:val="26"/>
          <w:szCs w:val="26"/>
        </w:rPr>
        <w:t>16</w:t>
      </w:r>
      <w:r w:rsidRPr="006C6EAF">
        <w:rPr>
          <w:sz w:val="26"/>
          <w:szCs w:val="26"/>
        </w:rPr>
        <w:t>).</w:t>
      </w:r>
      <w:r>
        <w:rPr>
          <w:sz w:val="26"/>
          <w:szCs w:val="26"/>
        </w:rPr>
        <w:t xml:space="preserve"> </w:t>
      </w:r>
    </w:p>
    <w:p w:rsidR="00BC3DD7" w:rsidRDefault="00105A8D" w:rsidP="00BC3DD7">
      <w:pPr>
        <w:pStyle w:val="affffff5"/>
        <w:spacing w:line="240" w:lineRule="auto"/>
        <w:jc w:val="center"/>
        <w:rPr>
          <w:noProof/>
        </w:rPr>
      </w:pPr>
      <w:r w:rsidRPr="00AA6C1A">
        <w:rPr>
          <w:noProof/>
        </w:rPr>
        <w:drawing>
          <wp:inline distT="0" distB="0" distL="0" distR="0">
            <wp:extent cx="3867150" cy="38290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3829050"/>
                    </a:xfrm>
                    <a:prstGeom prst="rect">
                      <a:avLst/>
                    </a:prstGeom>
                    <a:noFill/>
                    <a:ln>
                      <a:noFill/>
                    </a:ln>
                  </pic:spPr>
                </pic:pic>
              </a:graphicData>
            </a:graphic>
          </wp:inline>
        </w:drawing>
      </w:r>
    </w:p>
    <w:p w:rsidR="008542DF" w:rsidRDefault="005473B6" w:rsidP="008542DF">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16</w:t>
      </w:r>
      <w:r w:rsidRPr="000D0993">
        <w:rPr>
          <w:noProof/>
          <w:sz w:val="26"/>
          <w:szCs w:val="26"/>
        </w:rPr>
        <w:fldChar w:fldCharType="end"/>
      </w:r>
      <w:r w:rsidRPr="000D0993">
        <w:rPr>
          <w:sz w:val="26"/>
          <w:szCs w:val="26"/>
        </w:rPr>
        <w:t xml:space="preserve"> </w:t>
      </w:r>
      <w:r w:rsidR="00BC3DD7" w:rsidRPr="0074079E">
        <w:rPr>
          <w:sz w:val="26"/>
          <w:szCs w:val="26"/>
        </w:rPr>
        <w:t xml:space="preserve">– </w:t>
      </w:r>
      <w:r w:rsidR="00BC3DD7">
        <w:rPr>
          <w:sz w:val="26"/>
          <w:szCs w:val="26"/>
        </w:rPr>
        <w:t>Подача заявления</w:t>
      </w:r>
      <w:r w:rsidR="00BC3DD7" w:rsidRPr="0074079E">
        <w:rPr>
          <w:sz w:val="26"/>
          <w:szCs w:val="26"/>
        </w:rPr>
        <w:t xml:space="preserve"> на подключение к сервису</w:t>
      </w:r>
    </w:p>
    <w:p w:rsidR="00393DAA" w:rsidRDefault="00393DAA" w:rsidP="008542DF">
      <w:pPr>
        <w:pStyle w:val="affffff5"/>
        <w:spacing w:line="240" w:lineRule="auto"/>
        <w:ind w:firstLine="0"/>
        <w:rPr>
          <w:sz w:val="26"/>
        </w:rPr>
      </w:pPr>
    </w:p>
    <w:p w:rsidR="008542DF" w:rsidRPr="00FD5928" w:rsidRDefault="008542DF" w:rsidP="008542DF">
      <w:pPr>
        <w:pStyle w:val="affffff5"/>
        <w:spacing w:line="240" w:lineRule="auto"/>
        <w:ind w:firstLine="0"/>
        <w:rPr>
          <w:sz w:val="26"/>
          <w:szCs w:val="26"/>
        </w:rPr>
      </w:pPr>
      <w:r w:rsidRPr="00FD5928">
        <w:rPr>
          <w:sz w:val="26"/>
        </w:rPr>
        <w:lastRenderedPageBreak/>
        <w:t>В открывшейся форме необ</w:t>
      </w:r>
      <w:r>
        <w:rPr>
          <w:sz w:val="26"/>
        </w:rPr>
        <w:t>ходимо заполнить следующие поля (Рисунок 17):</w:t>
      </w:r>
    </w:p>
    <w:p w:rsidR="008542DF" w:rsidRPr="008542DF" w:rsidRDefault="008542DF" w:rsidP="008542DF">
      <w:pPr>
        <w:pStyle w:val="affffff5"/>
        <w:spacing w:line="240" w:lineRule="auto"/>
        <w:rPr>
          <w:sz w:val="26"/>
        </w:rPr>
      </w:pPr>
      <w:r w:rsidRPr="008542DF">
        <w:rPr>
          <w:sz w:val="26"/>
        </w:rPr>
        <w:t>ФИО родителя;</w:t>
      </w:r>
    </w:p>
    <w:p w:rsidR="008542DF" w:rsidRPr="008542DF" w:rsidRDefault="008542DF" w:rsidP="008542DF">
      <w:pPr>
        <w:pStyle w:val="affffff5"/>
        <w:spacing w:line="240" w:lineRule="auto"/>
        <w:rPr>
          <w:sz w:val="26"/>
        </w:rPr>
      </w:pPr>
      <w:r w:rsidRPr="008542DF">
        <w:rPr>
          <w:sz w:val="26"/>
        </w:rPr>
        <w:t>ФИО обучающегося;</w:t>
      </w:r>
    </w:p>
    <w:p w:rsidR="008542DF" w:rsidRPr="008542DF" w:rsidRDefault="008542DF" w:rsidP="008542DF">
      <w:pPr>
        <w:pStyle w:val="affffff5"/>
        <w:spacing w:line="240" w:lineRule="auto"/>
        <w:rPr>
          <w:sz w:val="26"/>
        </w:rPr>
      </w:pPr>
      <w:r w:rsidRPr="008542DF">
        <w:rPr>
          <w:sz w:val="26"/>
        </w:rPr>
        <w:t>образовательная организация (начать вводить наименование ОО и выбрать нужный вариант при помощи выпадающего списка).</w:t>
      </w:r>
    </w:p>
    <w:p w:rsidR="004148C2" w:rsidRPr="00F77F78" w:rsidRDefault="008542DF" w:rsidP="00F77F78">
      <w:pPr>
        <w:pStyle w:val="affffff5"/>
        <w:spacing w:line="240" w:lineRule="auto"/>
        <w:rPr>
          <w:sz w:val="26"/>
        </w:rPr>
      </w:pPr>
      <w:r w:rsidRPr="008542DF">
        <w:rPr>
          <w:sz w:val="26"/>
        </w:rPr>
        <w:t>Проверьте</w:t>
      </w:r>
      <w:r>
        <w:rPr>
          <w:sz w:val="26"/>
        </w:rPr>
        <w:t xml:space="preserve"> корректность введенных данных</w:t>
      </w:r>
      <w:r w:rsidRPr="008542DF">
        <w:rPr>
          <w:sz w:val="26"/>
        </w:rPr>
        <w:t xml:space="preserve"> и</w:t>
      </w:r>
      <w:r>
        <w:rPr>
          <w:sz w:val="26"/>
        </w:rPr>
        <w:t xml:space="preserve"> </w:t>
      </w:r>
      <w:r w:rsidRPr="008542DF">
        <w:rPr>
          <w:sz w:val="26"/>
        </w:rPr>
        <w:t>нажмите на кнопку «Подать заявление».</w:t>
      </w:r>
    </w:p>
    <w:p w:rsidR="00BC3DD7" w:rsidRPr="002250BA" w:rsidRDefault="00105A8D" w:rsidP="00BC3DD7">
      <w:pPr>
        <w:pStyle w:val="N34"/>
        <w:ind w:firstLine="0"/>
        <w:jc w:val="center"/>
        <w:rPr>
          <w:szCs w:val="26"/>
        </w:rPr>
      </w:pPr>
      <w:r w:rsidRPr="00FB305C">
        <w:rPr>
          <w:noProof/>
          <w:szCs w:val="26"/>
        </w:rPr>
        <w:drawing>
          <wp:inline distT="0" distB="0" distL="0" distR="0">
            <wp:extent cx="3371850" cy="31623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3162300"/>
                    </a:xfrm>
                    <a:prstGeom prst="rect">
                      <a:avLst/>
                    </a:prstGeom>
                    <a:noFill/>
                    <a:ln>
                      <a:noFill/>
                    </a:ln>
                  </pic:spPr>
                </pic:pic>
              </a:graphicData>
            </a:graphic>
          </wp:inline>
        </w:drawing>
      </w:r>
    </w:p>
    <w:p w:rsidR="004148C2" w:rsidRDefault="005473B6" w:rsidP="004F39A7">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17</w:t>
      </w:r>
      <w:r w:rsidRPr="000D0993">
        <w:rPr>
          <w:noProof/>
          <w:sz w:val="26"/>
          <w:szCs w:val="26"/>
        </w:rPr>
        <w:fldChar w:fldCharType="end"/>
      </w:r>
      <w:r w:rsidRPr="000D0993">
        <w:rPr>
          <w:sz w:val="26"/>
          <w:szCs w:val="26"/>
        </w:rPr>
        <w:t xml:space="preserve"> </w:t>
      </w:r>
      <w:r w:rsidR="00BC3DD7" w:rsidRPr="00D34D68">
        <w:rPr>
          <w:sz w:val="26"/>
          <w:szCs w:val="26"/>
        </w:rPr>
        <w:t>– Форма подачи заявления на подключение к сервису</w:t>
      </w:r>
    </w:p>
    <w:p w:rsidR="004F39A7" w:rsidRPr="004F39A7" w:rsidRDefault="004F39A7" w:rsidP="004F39A7">
      <w:pPr>
        <w:pStyle w:val="af2"/>
        <w:rPr>
          <w:lang w:eastAsia="en-US"/>
        </w:rPr>
      </w:pPr>
    </w:p>
    <w:p w:rsidR="00BC3DD7" w:rsidRDefault="00BC3DD7" w:rsidP="00BC3DD7">
      <w:pPr>
        <w:pStyle w:val="affffff5"/>
        <w:spacing w:line="240" w:lineRule="auto"/>
        <w:rPr>
          <w:sz w:val="26"/>
          <w:szCs w:val="26"/>
        </w:rPr>
      </w:pPr>
      <w:r>
        <w:rPr>
          <w:sz w:val="26"/>
          <w:szCs w:val="26"/>
        </w:rPr>
        <w:t xml:space="preserve">Как только заявление будет подано </w:t>
      </w:r>
      <w:r w:rsidRPr="00FD5928">
        <w:rPr>
          <w:sz w:val="26"/>
          <w:szCs w:val="26"/>
        </w:rPr>
        <w:t>в образовательную организацию</w:t>
      </w:r>
      <w:r>
        <w:rPr>
          <w:sz w:val="26"/>
          <w:szCs w:val="26"/>
        </w:rPr>
        <w:t xml:space="preserve"> (после нажатия кнопки «Подать заявление»),</w:t>
      </w:r>
      <w:r w:rsidRPr="00FD5928">
        <w:rPr>
          <w:sz w:val="26"/>
          <w:szCs w:val="26"/>
        </w:rPr>
        <w:t xml:space="preserve"> откр</w:t>
      </w:r>
      <w:r>
        <w:rPr>
          <w:sz w:val="26"/>
          <w:szCs w:val="26"/>
        </w:rPr>
        <w:t>оется</w:t>
      </w:r>
      <w:r w:rsidRPr="00FD5928">
        <w:rPr>
          <w:sz w:val="26"/>
          <w:szCs w:val="26"/>
        </w:rPr>
        <w:t xml:space="preserve"> страница «</w:t>
      </w:r>
      <w:r>
        <w:rPr>
          <w:sz w:val="26"/>
          <w:szCs w:val="26"/>
        </w:rPr>
        <w:t>Д</w:t>
      </w:r>
      <w:r w:rsidRPr="00FD5928">
        <w:rPr>
          <w:sz w:val="26"/>
          <w:szCs w:val="26"/>
        </w:rPr>
        <w:t>ети»</w:t>
      </w:r>
      <w:r>
        <w:rPr>
          <w:sz w:val="26"/>
          <w:szCs w:val="26"/>
        </w:rPr>
        <w:t xml:space="preserve"> (</w:t>
      </w:r>
      <w:r w:rsidR="005473B6">
        <w:rPr>
          <w:sz w:val="26"/>
          <w:szCs w:val="26"/>
        </w:rPr>
        <w:t>Рисунок 18)</w:t>
      </w:r>
      <w:r w:rsidRPr="00FD5928">
        <w:rPr>
          <w:sz w:val="26"/>
          <w:szCs w:val="26"/>
        </w:rPr>
        <w:t xml:space="preserve"> на которой можно про</w:t>
      </w:r>
      <w:r>
        <w:rPr>
          <w:sz w:val="26"/>
          <w:szCs w:val="26"/>
        </w:rPr>
        <w:t>верить статус обработки заявления.</w:t>
      </w:r>
      <w:r w:rsidRPr="00FD5928">
        <w:rPr>
          <w:sz w:val="26"/>
          <w:szCs w:val="26"/>
        </w:rPr>
        <w:t xml:space="preserve"> </w:t>
      </w:r>
    </w:p>
    <w:p w:rsidR="00BC3DD7" w:rsidRDefault="00105A8D" w:rsidP="00BC3DD7">
      <w:pPr>
        <w:pStyle w:val="affffff5"/>
        <w:spacing w:line="240" w:lineRule="auto"/>
        <w:ind w:firstLine="0"/>
        <w:rPr>
          <w:sz w:val="26"/>
          <w:szCs w:val="26"/>
        </w:rPr>
      </w:pPr>
      <w:r w:rsidRPr="00FB305C">
        <w:rPr>
          <w:noProof/>
          <w:sz w:val="26"/>
          <w:szCs w:val="26"/>
        </w:rPr>
        <w:drawing>
          <wp:inline distT="0" distB="0" distL="0" distR="0">
            <wp:extent cx="5934075" cy="14573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4148C2" w:rsidRDefault="005473B6" w:rsidP="00B52221">
      <w:pPr>
        <w:pStyle w:val="affc"/>
        <w:spacing w:before="0" w:after="0"/>
        <w:rPr>
          <w:sz w:val="26"/>
          <w:szCs w:val="26"/>
        </w:rPr>
      </w:pPr>
      <w:r w:rsidRPr="00687CEA">
        <w:rPr>
          <w:sz w:val="26"/>
          <w:szCs w:val="26"/>
        </w:rPr>
        <w:t xml:space="preserve">Рисунок </w:t>
      </w:r>
      <w:r w:rsidRPr="00687CEA">
        <w:rPr>
          <w:sz w:val="26"/>
          <w:szCs w:val="26"/>
        </w:rPr>
        <w:fldChar w:fldCharType="begin"/>
      </w:r>
      <w:r w:rsidRPr="00687CEA">
        <w:rPr>
          <w:sz w:val="26"/>
          <w:szCs w:val="26"/>
        </w:rPr>
        <w:instrText xml:space="preserve"> SEQ Рисунок \* ARABIC </w:instrText>
      </w:r>
      <w:r w:rsidRPr="00687CEA">
        <w:rPr>
          <w:sz w:val="26"/>
          <w:szCs w:val="26"/>
        </w:rPr>
        <w:fldChar w:fldCharType="separate"/>
      </w:r>
      <w:r w:rsidR="003B5560">
        <w:rPr>
          <w:noProof/>
          <w:sz w:val="26"/>
          <w:szCs w:val="26"/>
        </w:rPr>
        <w:t>18</w:t>
      </w:r>
      <w:r w:rsidRPr="00687CEA">
        <w:rPr>
          <w:noProof/>
          <w:sz w:val="26"/>
          <w:szCs w:val="26"/>
        </w:rPr>
        <w:fldChar w:fldCharType="end"/>
      </w:r>
      <w:r w:rsidRPr="00687CEA">
        <w:rPr>
          <w:sz w:val="26"/>
          <w:szCs w:val="26"/>
        </w:rPr>
        <w:t xml:space="preserve"> </w:t>
      </w:r>
      <w:r w:rsidR="00BC3DD7" w:rsidRPr="00687CEA">
        <w:rPr>
          <w:sz w:val="26"/>
          <w:szCs w:val="26"/>
        </w:rPr>
        <w:t>–Просмотр статуса заявления</w:t>
      </w:r>
    </w:p>
    <w:p w:rsidR="004F39A7" w:rsidRPr="004F39A7" w:rsidRDefault="004F39A7" w:rsidP="004F39A7">
      <w:pPr>
        <w:pStyle w:val="af2"/>
        <w:rPr>
          <w:lang w:eastAsia="en-US"/>
        </w:rPr>
      </w:pPr>
    </w:p>
    <w:p w:rsidR="004148C2" w:rsidRPr="004148C2" w:rsidRDefault="009A6234" w:rsidP="004148C2">
      <w:pPr>
        <w:pStyle w:val="affffff5"/>
        <w:spacing w:line="240" w:lineRule="auto"/>
        <w:rPr>
          <w:sz w:val="26"/>
          <w:szCs w:val="26"/>
        </w:rPr>
      </w:pPr>
      <w:r>
        <w:rPr>
          <w:sz w:val="26"/>
          <w:szCs w:val="26"/>
        </w:rPr>
        <w:t>После</w:t>
      </w:r>
      <w:r w:rsidR="004148C2" w:rsidRPr="004148C2">
        <w:rPr>
          <w:sz w:val="26"/>
          <w:szCs w:val="26"/>
        </w:rPr>
        <w:t xml:space="preserve"> отправки заявления в электронном виде, Вам необходимо лично подойти в установленные часы работы образовательной организации </w:t>
      </w:r>
      <w:r w:rsidR="007F6514">
        <w:rPr>
          <w:sz w:val="26"/>
          <w:szCs w:val="26"/>
        </w:rPr>
        <w:t>с паспортом</w:t>
      </w:r>
      <w:r w:rsidR="007F6514" w:rsidRPr="007F6514">
        <w:rPr>
          <w:sz w:val="26"/>
          <w:szCs w:val="26"/>
        </w:rPr>
        <w:t>,</w:t>
      </w:r>
      <w:r w:rsidR="007F6514">
        <w:rPr>
          <w:sz w:val="26"/>
          <w:szCs w:val="26"/>
        </w:rPr>
        <w:t xml:space="preserve"> обратиться к специалисту ОО и получить распечатанное заявлени</w:t>
      </w:r>
      <w:r w:rsidR="00C634B3">
        <w:rPr>
          <w:sz w:val="26"/>
          <w:szCs w:val="26"/>
        </w:rPr>
        <w:t>е</w:t>
      </w:r>
      <w:r w:rsidR="007F6514">
        <w:rPr>
          <w:sz w:val="26"/>
          <w:szCs w:val="26"/>
        </w:rPr>
        <w:t>.</w:t>
      </w:r>
      <w:r w:rsidR="00BB551D">
        <w:rPr>
          <w:sz w:val="26"/>
          <w:szCs w:val="26"/>
        </w:rPr>
        <w:t xml:space="preserve"> </w:t>
      </w:r>
    </w:p>
    <w:p w:rsidR="00381997" w:rsidRDefault="004148C2" w:rsidP="00381997">
      <w:pPr>
        <w:pStyle w:val="affffff5"/>
        <w:spacing w:line="240" w:lineRule="auto"/>
        <w:rPr>
          <w:sz w:val="26"/>
          <w:szCs w:val="26"/>
        </w:rPr>
      </w:pPr>
      <w:r w:rsidRPr="004148C2">
        <w:rPr>
          <w:sz w:val="26"/>
          <w:szCs w:val="26"/>
        </w:rPr>
        <w:t>Приступить к работе с электронным дневником обучающегося Вы сможете после того, как подписанное заявление будет обработано оператором образовательной организации, и данные из образовательной организации будут переданы в автоматическом режиме на портал «Петербургское образование».</w:t>
      </w:r>
    </w:p>
    <w:p w:rsidR="0044177D" w:rsidRPr="00381997" w:rsidRDefault="00381997" w:rsidP="0044177D">
      <w:pPr>
        <w:pStyle w:val="affffff5"/>
        <w:spacing w:line="240" w:lineRule="auto"/>
        <w:rPr>
          <w:sz w:val="26"/>
          <w:szCs w:val="26"/>
        </w:rPr>
      </w:pPr>
      <w:r w:rsidRPr="00381997">
        <w:rPr>
          <w:sz w:val="26"/>
          <w:szCs w:val="26"/>
        </w:rPr>
        <w:t>В случае если ваш</w:t>
      </w:r>
      <w:r w:rsidR="009A6234" w:rsidRPr="00381997">
        <w:rPr>
          <w:sz w:val="26"/>
          <w:szCs w:val="26"/>
        </w:rPr>
        <w:t xml:space="preserve"> ребенок перешел</w:t>
      </w:r>
      <w:r w:rsidR="0044177D" w:rsidRPr="00381997">
        <w:rPr>
          <w:sz w:val="26"/>
          <w:szCs w:val="26"/>
        </w:rPr>
        <w:t xml:space="preserve"> в другую Образовательную организацию,</w:t>
      </w:r>
      <w:r w:rsidR="009A6234" w:rsidRPr="00381997">
        <w:rPr>
          <w:sz w:val="26"/>
          <w:szCs w:val="26"/>
        </w:rPr>
        <w:t xml:space="preserve"> то,</w:t>
      </w:r>
      <w:r w:rsidR="0044177D" w:rsidRPr="00381997">
        <w:rPr>
          <w:sz w:val="26"/>
          <w:szCs w:val="26"/>
        </w:rPr>
        <w:t xml:space="preserve"> для получения доступа к ЭД ребенка, </w:t>
      </w:r>
      <w:r w:rsidR="008542DF" w:rsidRPr="00381997">
        <w:rPr>
          <w:sz w:val="26"/>
          <w:szCs w:val="26"/>
        </w:rPr>
        <w:t>Вам</w:t>
      </w:r>
      <w:r w:rsidR="0044177D" w:rsidRPr="00381997">
        <w:rPr>
          <w:sz w:val="26"/>
          <w:szCs w:val="26"/>
        </w:rPr>
        <w:t xml:space="preserve"> необходимо подать</w:t>
      </w:r>
      <w:r w:rsidR="009A6234" w:rsidRPr="00381997">
        <w:rPr>
          <w:sz w:val="26"/>
          <w:szCs w:val="26"/>
        </w:rPr>
        <w:t xml:space="preserve"> новое заявление </w:t>
      </w:r>
      <w:r w:rsidR="0044177D" w:rsidRPr="00381997">
        <w:rPr>
          <w:sz w:val="26"/>
          <w:szCs w:val="26"/>
        </w:rPr>
        <w:t xml:space="preserve">и </w:t>
      </w:r>
      <w:r w:rsidR="0044177D" w:rsidRPr="00381997">
        <w:rPr>
          <w:sz w:val="26"/>
          <w:szCs w:val="26"/>
        </w:rPr>
        <w:lastRenderedPageBreak/>
        <w:t xml:space="preserve">лично подойти в установленные часы работы образовательной организации для окончательного оформления заявления на подключение к услуге (при себе иметь паспорт). </w:t>
      </w:r>
    </w:p>
    <w:p w:rsidR="00E0143E" w:rsidRPr="00381997" w:rsidRDefault="008542DF" w:rsidP="008542DF">
      <w:pPr>
        <w:pStyle w:val="affffff5"/>
        <w:spacing w:line="240" w:lineRule="auto"/>
        <w:rPr>
          <w:sz w:val="26"/>
          <w:szCs w:val="26"/>
        </w:rPr>
      </w:pPr>
      <w:r w:rsidRPr="00381997">
        <w:rPr>
          <w:sz w:val="26"/>
          <w:szCs w:val="26"/>
        </w:rPr>
        <w:t>Чтобы получить доступ к ЭД нескольких детей, Вам</w:t>
      </w:r>
      <w:r w:rsidR="00E0143E" w:rsidRPr="00381997">
        <w:rPr>
          <w:sz w:val="26"/>
          <w:szCs w:val="26"/>
        </w:rPr>
        <w:t xml:space="preserve"> необходимо подать заявление по каждому ребенку.</w:t>
      </w:r>
    </w:p>
    <w:p w:rsidR="0044177D" w:rsidRDefault="0044177D" w:rsidP="002D4BBD">
      <w:pPr>
        <w:pStyle w:val="affffff5"/>
        <w:spacing w:line="240" w:lineRule="auto"/>
        <w:rPr>
          <w:sz w:val="26"/>
          <w:szCs w:val="26"/>
        </w:rPr>
      </w:pPr>
      <w:r w:rsidRPr="00381997">
        <w:rPr>
          <w:sz w:val="26"/>
          <w:szCs w:val="26"/>
        </w:rPr>
        <w:t>Если несколько родителей хотят получить доступ к ЭД, то каждому из родителей необходимо подать заявление н</w:t>
      </w:r>
      <w:r w:rsidR="00EB311E">
        <w:rPr>
          <w:sz w:val="26"/>
          <w:szCs w:val="26"/>
        </w:rPr>
        <w:t>а подключение из своего профиля</w:t>
      </w:r>
      <w:r w:rsidR="002D4BBD">
        <w:rPr>
          <w:sz w:val="26"/>
          <w:szCs w:val="26"/>
        </w:rPr>
        <w:t xml:space="preserve"> </w:t>
      </w:r>
    </w:p>
    <w:p w:rsidR="004F39A7" w:rsidRPr="00381997" w:rsidRDefault="004F39A7" w:rsidP="0044177D">
      <w:pPr>
        <w:pStyle w:val="affffff5"/>
        <w:spacing w:line="240" w:lineRule="auto"/>
        <w:rPr>
          <w:sz w:val="26"/>
          <w:szCs w:val="26"/>
        </w:rPr>
      </w:pPr>
    </w:p>
    <w:p w:rsidR="00F4036B" w:rsidRPr="000D0993" w:rsidRDefault="00F4036B" w:rsidP="00277845">
      <w:pPr>
        <w:pStyle w:val="22"/>
        <w:numPr>
          <w:ilvl w:val="1"/>
          <w:numId w:val="30"/>
        </w:numPr>
        <w:spacing w:before="0" w:after="0"/>
        <w:ind w:left="0" w:firstLine="567"/>
        <w:rPr>
          <w:sz w:val="26"/>
          <w:szCs w:val="26"/>
        </w:rPr>
      </w:pPr>
      <w:bookmarkStart w:id="36" w:name="_Toc307588750"/>
      <w:bookmarkStart w:id="37" w:name="_Toc311817511"/>
      <w:bookmarkStart w:id="38" w:name="_Ref277863817"/>
      <w:bookmarkStart w:id="39" w:name="_Toc311817500"/>
      <w:bookmarkStart w:id="40" w:name="_Toc368406133"/>
      <w:bookmarkStart w:id="41" w:name="_Toc393794261"/>
      <w:bookmarkStart w:id="42" w:name="_Toc57820822"/>
      <w:bookmarkEnd w:id="9"/>
      <w:bookmarkEnd w:id="10"/>
      <w:r w:rsidRPr="000D0993">
        <w:rPr>
          <w:sz w:val="26"/>
          <w:szCs w:val="26"/>
        </w:rPr>
        <w:t>Подготовительные действия</w:t>
      </w:r>
      <w:bookmarkEnd w:id="38"/>
      <w:bookmarkEnd w:id="39"/>
      <w:bookmarkEnd w:id="40"/>
      <w:bookmarkEnd w:id="41"/>
      <w:bookmarkEnd w:id="42"/>
    </w:p>
    <w:p w:rsidR="0017295E" w:rsidRDefault="0017295E" w:rsidP="00E96A43">
      <w:pPr>
        <w:spacing w:line="240" w:lineRule="auto"/>
        <w:ind w:firstLine="567"/>
        <w:rPr>
          <w:sz w:val="26"/>
          <w:szCs w:val="26"/>
        </w:rPr>
      </w:pPr>
      <w:r w:rsidRPr="000D0993">
        <w:rPr>
          <w:sz w:val="26"/>
          <w:szCs w:val="26"/>
        </w:rPr>
        <w:t>Войдите на Портал под своей учетной записью (см. п. 1.2. настоящего Руководства).</w:t>
      </w:r>
    </w:p>
    <w:p w:rsidR="00416958" w:rsidRPr="000D0993" w:rsidRDefault="00416958" w:rsidP="00E96A43">
      <w:pPr>
        <w:spacing w:line="240" w:lineRule="auto"/>
        <w:ind w:firstLine="567"/>
        <w:rPr>
          <w:sz w:val="26"/>
          <w:szCs w:val="26"/>
        </w:rPr>
      </w:pPr>
      <w:r w:rsidRPr="000D0993">
        <w:rPr>
          <w:sz w:val="26"/>
          <w:szCs w:val="26"/>
        </w:rPr>
        <w:t xml:space="preserve">Запустите интернет-браузер и в адресной строке введите электронный адрес </w:t>
      </w:r>
      <w:r w:rsidR="0017295E">
        <w:rPr>
          <w:sz w:val="26"/>
          <w:szCs w:val="26"/>
        </w:rPr>
        <w:t xml:space="preserve">дневника </w:t>
      </w:r>
      <w:r w:rsidR="0017295E" w:rsidRPr="0017295E">
        <w:rPr>
          <w:sz w:val="26"/>
          <w:szCs w:val="26"/>
        </w:rPr>
        <w:t>https://dnevnik2.petersburgedu.ru/</w:t>
      </w:r>
      <w:r w:rsidRPr="000D0993">
        <w:rPr>
          <w:sz w:val="26"/>
          <w:szCs w:val="26"/>
        </w:rPr>
        <w:t xml:space="preserve">. </w:t>
      </w:r>
    </w:p>
    <w:p w:rsidR="00416958" w:rsidRPr="000D0993" w:rsidRDefault="00416958" w:rsidP="00416958">
      <w:pPr>
        <w:spacing w:line="240" w:lineRule="auto"/>
        <w:ind w:firstLine="567"/>
        <w:rPr>
          <w:sz w:val="26"/>
          <w:szCs w:val="26"/>
        </w:rPr>
      </w:pPr>
      <w:r w:rsidRPr="000D0993">
        <w:rPr>
          <w:sz w:val="26"/>
          <w:szCs w:val="26"/>
        </w:rPr>
        <w:t xml:space="preserve">По умолчанию отображается страница «Сводка». </w:t>
      </w:r>
    </w:p>
    <w:p w:rsidR="00416958" w:rsidRPr="000D0993" w:rsidRDefault="00416958" w:rsidP="00416958">
      <w:pPr>
        <w:spacing w:line="240" w:lineRule="auto"/>
        <w:ind w:firstLine="567"/>
        <w:rPr>
          <w:iCs/>
          <w:sz w:val="26"/>
          <w:szCs w:val="26"/>
        </w:rPr>
      </w:pPr>
      <w:r w:rsidRPr="000D0993">
        <w:rPr>
          <w:iCs/>
          <w:sz w:val="26"/>
          <w:szCs w:val="26"/>
        </w:rPr>
        <w:t>Электронный дневник представлен следующими страницами:</w:t>
      </w:r>
    </w:p>
    <w:p w:rsidR="00416958" w:rsidRPr="000D0993" w:rsidRDefault="00416958" w:rsidP="00416958">
      <w:pPr>
        <w:spacing w:line="240" w:lineRule="auto"/>
        <w:ind w:firstLine="567"/>
        <w:rPr>
          <w:sz w:val="26"/>
          <w:szCs w:val="26"/>
        </w:rPr>
      </w:pPr>
      <w:r w:rsidRPr="000D0993">
        <w:rPr>
          <w:iCs/>
          <w:sz w:val="26"/>
          <w:szCs w:val="26"/>
        </w:rPr>
        <w:t>«</w:t>
      </w:r>
      <w:r w:rsidRPr="000D0993">
        <w:rPr>
          <w:sz w:val="26"/>
          <w:szCs w:val="26"/>
        </w:rPr>
        <w:t>Сводка»;</w:t>
      </w:r>
    </w:p>
    <w:p w:rsidR="00416958" w:rsidRPr="000D0993" w:rsidRDefault="00416958" w:rsidP="00416958">
      <w:pPr>
        <w:spacing w:line="240" w:lineRule="auto"/>
        <w:ind w:firstLine="567"/>
        <w:rPr>
          <w:sz w:val="26"/>
          <w:szCs w:val="26"/>
        </w:rPr>
      </w:pPr>
      <w:r w:rsidRPr="000D0993">
        <w:rPr>
          <w:sz w:val="26"/>
          <w:szCs w:val="26"/>
        </w:rPr>
        <w:t xml:space="preserve">«Обучающиеся»; </w:t>
      </w:r>
    </w:p>
    <w:p w:rsidR="00416958" w:rsidRPr="000D0993" w:rsidRDefault="00416958" w:rsidP="00416958">
      <w:pPr>
        <w:spacing w:line="240" w:lineRule="auto"/>
        <w:ind w:firstLine="567"/>
        <w:rPr>
          <w:sz w:val="26"/>
          <w:szCs w:val="26"/>
        </w:rPr>
      </w:pPr>
      <w:r w:rsidRPr="000D0993">
        <w:rPr>
          <w:sz w:val="26"/>
          <w:szCs w:val="26"/>
        </w:rPr>
        <w:t>«Уроки»;</w:t>
      </w:r>
    </w:p>
    <w:p w:rsidR="00416958" w:rsidRPr="000D0993" w:rsidRDefault="00416958" w:rsidP="00416958">
      <w:pPr>
        <w:spacing w:line="240" w:lineRule="auto"/>
        <w:ind w:firstLine="567"/>
        <w:rPr>
          <w:sz w:val="26"/>
          <w:szCs w:val="26"/>
        </w:rPr>
      </w:pPr>
      <w:r w:rsidRPr="000D0993">
        <w:rPr>
          <w:sz w:val="26"/>
          <w:szCs w:val="26"/>
        </w:rPr>
        <w:t>«Отметки»;</w:t>
      </w:r>
    </w:p>
    <w:p w:rsidR="00416958" w:rsidRDefault="00416958" w:rsidP="00416958">
      <w:pPr>
        <w:spacing w:line="240" w:lineRule="auto"/>
        <w:ind w:firstLine="567"/>
        <w:rPr>
          <w:sz w:val="26"/>
          <w:szCs w:val="26"/>
        </w:rPr>
      </w:pPr>
      <w:r w:rsidRPr="000D0993">
        <w:rPr>
          <w:sz w:val="26"/>
          <w:szCs w:val="26"/>
        </w:rPr>
        <w:t>«Учет присутствия»;</w:t>
      </w:r>
    </w:p>
    <w:p w:rsidR="006C2E22" w:rsidRPr="006C2E22" w:rsidRDefault="006C2E22" w:rsidP="00416958">
      <w:pPr>
        <w:spacing w:line="240" w:lineRule="auto"/>
        <w:ind w:firstLine="567"/>
        <w:rPr>
          <w:sz w:val="26"/>
          <w:szCs w:val="26"/>
        </w:rPr>
      </w:pPr>
      <w:r>
        <w:rPr>
          <w:sz w:val="26"/>
          <w:szCs w:val="26"/>
        </w:rPr>
        <w:t>«Питание».</w:t>
      </w:r>
    </w:p>
    <w:p w:rsidR="001A0061" w:rsidRDefault="00416958" w:rsidP="0073297F">
      <w:pPr>
        <w:spacing w:line="240" w:lineRule="auto"/>
        <w:ind w:firstLine="567"/>
        <w:rPr>
          <w:sz w:val="26"/>
          <w:szCs w:val="26"/>
        </w:rPr>
      </w:pPr>
      <w:r w:rsidRPr="000D0993">
        <w:rPr>
          <w:sz w:val="26"/>
          <w:szCs w:val="26"/>
        </w:rPr>
        <w:t>Чтобы приступить к работе с электронным дневником перейдите к одной из этих страниц: воспользуйтесь верхним меню Сервиса.</w:t>
      </w:r>
      <w:bookmarkStart w:id="43" w:name="_Toc275356549"/>
      <w:bookmarkStart w:id="44" w:name="_Toc311817501"/>
      <w:bookmarkStart w:id="45" w:name="_Toc368406134"/>
      <w:bookmarkStart w:id="46" w:name="_Toc393794262"/>
    </w:p>
    <w:p w:rsidR="00560323" w:rsidRDefault="00560323" w:rsidP="0073297F">
      <w:pPr>
        <w:spacing w:line="240" w:lineRule="auto"/>
        <w:ind w:firstLine="567"/>
        <w:rPr>
          <w:sz w:val="26"/>
          <w:szCs w:val="26"/>
        </w:rPr>
      </w:pPr>
    </w:p>
    <w:p w:rsidR="006A7F83" w:rsidRPr="006A7F83" w:rsidRDefault="00560323" w:rsidP="006A7F83">
      <w:pPr>
        <w:pStyle w:val="22"/>
        <w:numPr>
          <w:ilvl w:val="1"/>
          <w:numId w:val="30"/>
        </w:numPr>
        <w:spacing w:before="0" w:after="0"/>
        <w:ind w:left="0" w:firstLine="567"/>
        <w:rPr>
          <w:sz w:val="26"/>
          <w:szCs w:val="26"/>
        </w:rPr>
      </w:pPr>
      <w:bookmarkStart w:id="47" w:name="_Toc57820823"/>
      <w:r w:rsidRPr="00D34D68">
        <w:rPr>
          <w:sz w:val="26"/>
          <w:szCs w:val="26"/>
        </w:rPr>
        <w:t xml:space="preserve">Страница </w:t>
      </w:r>
      <w:r>
        <w:rPr>
          <w:sz w:val="26"/>
          <w:szCs w:val="26"/>
        </w:rPr>
        <w:t>«Обучающиеся»</w:t>
      </w:r>
      <w:bookmarkEnd w:id="47"/>
    </w:p>
    <w:p w:rsidR="00E01D3B" w:rsidRPr="000D0993" w:rsidRDefault="00E01D3B" w:rsidP="006A7F83">
      <w:pPr>
        <w:pStyle w:val="affffff5"/>
        <w:spacing w:line="240" w:lineRule="auto"/>
        <w:ind w:left="720" w:firstLine="0"/>
        <w:jc w:val="left"/>
        <w:rPr>
          <w:sz w:val="26"/>
          <w:szCs w:val="26"/>
        </w:rPr>
      </w:pPr>
      <w:r w:rsidRPr="000D0993">
        <w:rPr>
          <w:sz w:val="26"/>
          <w:szCs w:val="26"/>
        </w:rPr>
        <w:t xml:space="preserve">Для </w:t>
      </w:r>
      <w:r>
        <w:rPr>
          <w:sz w:val="26"/>
          <w:szCs w:val="26"/>
        </w:rPr>
        <w:t>Родителя</w:t>
      </w:r>
      <w:r w:rsidRPr="000D0993">
        <w:rPr>
          <w:sz w:val="26"/>
          <w:szCs w:val="26"/>
        </w:rPr>
        <w:t xml:space="preserve"> отображается вкладка «</w:t>
      </w:r>
      <w:r>
        <w:rPr>
          <w:sz w:val="26"/>
          <w:szCs w:val="26"/>
        </w:rPr>
        <w:t>Дети</w:t>
      </w:r>
      <w:r w:rsidRPr="000D0993">
        <w:rPr>
          <w:sz w:val="26"/>
          <w:szCs w:val="26"/>
        </w:rPr>
        <w:t xml:space="preserve">», на которой можно просмотреть список </w:t>
      </w:r>
      <w:r>
        <w:rPr>
          <w:sz w:val="26"/>
          <w:szCs w:val="26"/>
        </w:rPr>
        <w:t xml:space="preserve">детей и оформить заявление на организацию обучения с ДОТ </w:t>
      </w:r>
      <w:r w:rsidRPr="000D0993">
        <w:rPr>
          <w:sz w:val="26"/>
          <w:szCs w:val="26"/>
        </w:rPr>
        <w:t xml:space="preserve"> (Рисунок </w:t>
      </w:r>
      <w:r>
        <w:rPr>
          <w:sz w:val="26"/>
          <w:szCs w:val="26"/>
        </w:rPr>
        <w:t>19</w:t>
      </w:r>
      <w:r w:rsidRPr="000D0993">
        <w:rPr>
          <w:sz w:val="26"/>
          <w:szCs w:val="26"/>
        </w:rPr>
        <w:t>).</w:t>
      </w:r>
    </w:p>
    <w:p w:rsidR="00560323" w:rsidRDefault="00105A8D" w:rsidP="00560323">
      <w:pPr>
        <w:pStyle w:val="affffff5"/>
        <w:spacing w:line="240" w:lineRule="auto"/>
        <w:rPr>
          <w:sz w:val="26"/>
          <w:szCs w:val="26"/>
        </w:rPr>
      </w:pPr>
      <w:r w:rsidRPr="00FB305C">
        <w:rPr>
          <w:noProof/>
          <w:sz w:val="26"/>
          <w:szCs w:val="26"/>
        </w:rPr>
        <w:drawing>
          <wp:inline distT="0" distB="0" distL="0" distR="0">
            <wp:extent cx="5943600" cy="13716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560323" w:rsidRDefault="00560323" w:rsidP="00560323">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19</w:t>
      </w:r>
      <w:r w:rsidRPr="000D0993">
        <w:rPr>
          <w:noProof/>
          <w:sz w:val="26"/>
          <w:szCs w:val="26"/>
        </w:rPr>
        <w:fldChar w:fldCharType="end"/>
      </w:r>
      <w:r w:rsidRPr="000D0993">
        <w:rPr>
          <w:sz w:val="26"/>
          <w:szCs w:val="26"/>
        </w:rPr>
        <w:t xml:space="preserve"> </w:t>
      </w:r>
      <w:r w:rsidRPr="0074079E">
        <w:rPr>
          <w:sz w:val="26"/>
          <w:szCs w:val="26"/>
        </w:rPr>
        <w:t xml:space="preserve">– </w:t>
      </w:r>
      <w:r>
        <w:rPr>
          <w:sz w:val="26"/>
          <w:szCs w:val="26"/>
        </w:rPr>
        <w:t>Страница «Обучающиеся»</w:t>
      </w:r>
    </w:p>
    <w:p w:rsidR="004F39A7" w:rsidRPr="00750A1C" w:rsidRDefault="004F39A7" w:rsidP="00EB311E">
      <w:pPr>
        <w:spacing w:line="240" w:lineRule="auto"/>
        <w:ind w:firstLine="0"/>
        <w:rPr>
          <w:sz w:val="26"/>
          <w:szCs w:val="26"/>
        </w:rPr>
      </w:pPr>
    </w:p>
    <w:p w:rsidR="00560323" w:rsidRPr="00A62140" w:rsidRDefault="00560323" w:rsidP="00560323">
      <w:pPr>
        <w:spacing w:line="240" w:lineRule="auto"/>
        <w:ind w:firstLine="567"/>
        <w:rPr>
          <w:sz w:val="26"/>
          <w:szCs w:val="26"/>
        </w:rPr>
      </w:pPr>
      <w:r w:rsidRPr="00A62140">
        <w:rPr>
          <w:sz w:val="26"/>
          <w:szCs w:val="26"/>
        </w:rPr>
        <w:t>Для каждого обучающегося, электронный дневник которого подключен, отображается следующая информация:</w:t>
      </w:r>
    </w:p>
    <w:p w:rsidR="00560323" w:rsidRDefault="00560323" w:rsidP="00560323">
      <w:pPr>
        <w:spacing w:line="240" w:lineRule="auto"/>
        <w:ind w:firstLine="567"/>
        <w:rPr>
          <w:sz w:val="26"/>
          <w:szCs w:val="26"/>
        </w:rPr>
      </w:pPr>
      <w:r w:rsidRPr="00A62140">
        <w:rPr>
          <w:sz w:val="26"/>
          <w:szCs w:val="26"/>
        </w:rPr>
        <w:t>Фамилия, имя, отчество обучающегося (</w:t>
      </w:r>
      <w:r w:rsidR="0017295E">
        <w:rPr>
          <w:sz w:val="26"/>
          <w:szCs w:val="26"/>
        </w:rPr>
        <w:t>является ссылкой на страницу сведений об обучающемся</w:t>
      </w:r>
      <w:r w:rsidR="002249C4">
        <w:rPr>
          <w:sz w:val="26"/>
          <w:szCs w:val="26"/>
        </w:rPr>
        <w:t>)</w:t>
      </w:r>
      <w:r w:rsidRPr="00A62140">
        <w:rPr>
          <w:sz w:val="26"/>
          <w:szCs w:val="26"/>
        </w:rPr>
        <w:t>.</w:t>
      </w:r>
    </w:p>
    <w:p w:rsidR="002249C4" w:rsidRPr="002249C4" w:rsidRDefault="002249C4" w:rsidP="00560323">
      <w:pPr>
        <w:spacing w:line="240" w:lineRule="auto"/>
        <w:ind w:firstLine="567"/>
        <w:rPr>
          <w:sz w:val="26"/>
          <w:szCs w:val="26"/>
        </w:rPr>
      </w:pPr>
      <w:r>
        <w:rPr>
          <w:sz w:val="26"/>
          <w:szCs w:val="26"/>
        </w:rPr>
        <w:t>Класс.</w:t>
      </w:r>
    </w:p>
    <w:p w:rsidR="00560323" w:rsidRPr="0073297F" w:rsidRDefault="00560323" w:rsidP="00560323">
      <w:pPr>
        <w:spacing w:line="240" w:lineRule="auto"/>
        <w:ind w:firstLine="567"/>
        <w:rPr>
          <w:sz w:val="26"/>
          <w:szCs w:val="26"/>
        </w:rPr>
      </w:pPr>
      <w:r w:rsidRPr="00A62140">
        <w:rPr>
          <w:sz w:val="26"/>
          <w:szCs w:val="26"/>
        </w:rPr>
        <w:t>Ссылки «Уроки» и «Отметки» для перехода к соответствующим страницам.</w:t>
      </w:r>
    </w:p>
    <w:p w:rsidR="00750A1C" w:rsidRDefault="00750A1C" w:rsidP="00EB311E">
      <w:pPr>
        <w:spacing w:line="240" w:lineRule="auto"/>
        <w:ind w:firstLine="0"/>
        <w:rPr>
          <w:sz w:val="26"/>
          <w:szCs w:val="26"/>
        </w:rPr>
      </w:pPr>
      <w:r>
        <w:rPr>
          <w:sz w:val="26"/>
          <w:szCs w:val="26"/>
        </w:rPr>
        <w:br/>
        <w:t xml:space="preserve">         </w:t>
      </w:r>
      <w:r w:rsidRPr="00750A1C">
        <w:rPr>
          <w:sz w:val="26"/>
          <w:szCs w:val="26"/>
        </w:rPr>
        <w:t xml:space="preserve">Для дистанционного оформления заявления на организацию обучения с ДОТ для Вашего ребенка </w:t>
      </w:r>
      <w:r>
        <w:rPr>
          <w:sz w:val="26"/>
          <w:szCs w:val="26"/>
        </w:rPr>
        <w:t>просто</w:t>
      </w:r>
      <w:r w:rsidR="00EB311E">
        <w:rPr>
          <w:sz w:val="26"/>
          <w:szCs w:val="26"/>
        </w:rPr>
        <w:t xml:space="preserve"> проставьте </w:t>
      </w:r>
      <w:r w:rsidRPr="00750A1C">
        <w:rPr>
          <w:sz w:val="26"/>
          <w:szCs w:val="26"/>
        </w:rPr>
        <w:t xml:space="preserve">чек-бокс "Обучение с ДОТ". </w:t>
      </w:r>
    </w:p>
    <w:p w:rsidR="004148C2" w:rsidRDefault="00750A1C" w:rsidP="00750A1C">
      <w:pPr>
        <w:spacing w:line="240" w:lineRule="auto"/>
        <w:ind w:firstLine="567"/>
        <w:rPr>
          <w:sz w:val="26"/>
          <w:szCs w:val="26"/>
        </w:rPr>
      </w:pPr>
      <w:r w:rsidRPr="00750A1C">
        <w:rPr>
          <w:sz w:val="26"/>
          <w:szCs w:val="26"/>
        </w:rPr>
        <w:lastRenderedPageBreak/>
        <w:t>Никаких дополнительных действий совершать не нужно - Ваше заявление сформируется автоматически в электронном личном кабинете ответственного в школе.</w:t>
      </w:r>
    </w:p>
    <w:p w:rsidR="00DE6516" w:rsidRPr="0073297F" w:rsidRDefault="00DE6516" w:rsidP="00560323">
      <w:pPr>
        <w:spacing w:line="240" w:lineRule="auto"/>
        <w:ind w:firstLine="0"/>
        <w:rPr>
          <w:sz w:val="26"/>
          <w:szCs w:val="26"/>
        </w:rPr>
      </w:pPr>
    </w:p>
    <w:p w:rsidR="001A0061" w:rsidRPr="00D34D68" w:rsidRDefault="001A0061" w:rsidP="00D34D68">
      <w:pPr>
        <w:pStyle w:val="22"/>
        <w:numPr>
          <w:ilvl w:val="1"/>
          <w:numId w:val="30"/>
        </w:numPr>
        <w:spacing w:before="0" w:after="0"/>
        <w:ind w:left="0" w:firstLine="567"/>
        <w:rPr>
          <w:sz w:val="26"/>
          <w:szCs w:val="26"/>
        </w:rPr>
      </w:pPr>
      <w:bookmarkStart w:id="48" w:name="_Toc440670"/>
      <w:bookmarkStart w:id="49" w:name="_Toc57820824"/>
      <w:bookmarkEnd w:id="43"/>
      <w:bookmarkEnd w:id="44"/>
      <w:bookmarkEnd w:id="45"/>
      <w:bookmarkEnd w:id="46"/>
      <w:r w:rsidRPr="00D34D68">
        <w:rPr>
          <w:sz w:val="26"/>
          <w:szCs w:val="26"/>
        </w:rPr>
        <w:t>Страница просмотра сведений об обучающемся</w:t>
      </w:r>
      <w:bookmarkEnd w:id="48"/>
      <w:bookmarkEnd w:id="49"/>
    </w:p>
    <w:p w:rsidR="001A0061" w:rsidRPr="004148C2" w:rsidRDefault="001A0061" w:rsidP="004148C2">
      <w:pPr>
        <w:spacing w:line="240" w:lineRule="auto"/>
        <w:ind w:firstLine="567"/>
        <w:rPr>
          <w:sz w:val="26"/>
          <w:szCs w:val="26"/>
        </w:rPr>
      </w:pPr>
      <w:r w:rsidRPr="005473B6">
        <w:rPr>
          <w:sz w:val="26"/>
          <w:szCs w:val="26"/>
        </w:rPr>
        <w:t xml:space="preserve">Переход к странице просмотра сведений об обучающемся осуществляется </w:t>
      </w:r>
      <w:r w:rsidR="0073297F" w:rsidRPr="005473B6">
        <w:rPr>
          <w:sz w:val="26"/>
          <w:szCs w:val="26"/>
        </w:rPr>
        <w:t>со страницы «Обучающиеся»</w:t>
      </w:r>
      <w:r w:rsidR="004148C2">
        <w:rPr>
          <w:sz w:val="26"/>
          <w:szCs w:val="26"/>
        </w:rPr>
        <w:t>, при нажатии на ФИО</w:t>
      </w:r>
      <w:r w:rsidRPr="005473B6">
        <w:rPr>
          <w:sz w:val="26"/>
          <w:szCs w:val="26"/>
        </w:rPr>
        <w:t xml:space="preserve"> обучающегося (</w:t>
      </w:r>
      <w:r w:rsidR="005473B6" w:rsidRPr="004148C2">
        <w:rPr>
          <w:sz w:val="26"/>
          <w:szCs w:val="26"/>
        </w:rPr>
        <w:t xml:space="preserve">Рисунок </w:t>
      </w:r>
      <w:r w:rsidR="00243D79" w:rsidRPr="00243D79">
        <w:rPr>
          <w:sz w:val="26"/>
          <w:szCs w:val="26"/>
        </w:rPr>
        <w:t>20</w:t>
      </w:r>
      <w:r w:rsidRPr="005473B6">
        <w:rPr>
          <w:sz w:val="26"/>
          <w:szCs w:val="26"/>
        </w:rPr>
        <w:t>).</w:t>
      </w:r>
    </w:p>
    <w:p w:rsidR="001A0061" w:rsidRPr="002A5294" w:rsidRDefault="00105A8D" w:rsidP="001A0061">
      <w:pPr>
        <w:pStyle w:val="affb"/>
      </w:pPr>
      <w:r w:rsidRPr="00AA6C1A">
        <w:rPr>
          <w:noProof/>
        </w:rPr>
        <w:drawing>
          <wp:inline distT="0" distB="0" distL="0" distR="0">
            <wp:extent cx="5934075" cy="272415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rsidR="001A0061" w:rsidRPr="005473B6" w:rsidRDefault="001A0061" w:rsidP="001A0061">
      <w:pPr>
        <w:pStyle w:val="affc"/>
        <w:rPr>
          <w:sz w:val="26"/>
          <w:szCs w:val="26"/>
        </w:rPr>
      </w:pPr>
      <w:r w:rsidRPr="005473B6">
        <w:rPr>
          <w:sz w:val="26"/>
          <w:szCs w:val="26"/>
        </w:rPr>
        <w:t xml:space="preserve">Рисунок </w:t>
      </w:r>
      <w:r w:rsidRPr="005473B6">
        <w:rPr>
          <w:sz w:val="26"/>
          <w:szCs w:val="26"/>
        </w:rPr>
        <w:fldChar w:fldCharType="begin"/>
      </w:r>
      <w:r w:rsidRPr="005473B6">
        <w:rPr>
          <w:sz w:val="26"/>
          <w:szCs w:val="26"/>
        </w:rPr>
        <w:instrText xml:space="preserve"> SEQ Рисунок \* ARABIC </w:instrText>
      </w:r>
      <w:r w:rsidRPr="005473B6">
        <w:rPr>
          <w:sz w:val="26"/>
          <w:szCs w:val="26"/>
        </w:rPr>
        <w:fldChar w:fldCharType="separate"/>
      </w:r>
      <w:bookmarkStart w:id="50" w:name="_Ref393791899"/>
      <w:r w:rsidR="003B5560">
        <w:rPr>
          <w:noProof/>
          <w:sz w:val="26"/>
          <w:szCs w:val="26"/>
        </w:rPr>
        <w:t>20</w:t>
      </w:r>
      <w:bookmarkEnd w:id="50"/>
      <w:r w:rsidRPr="005473B6">
        <w:rPr>
          <w:sz w:val="26"/>
          <w:szCs w:val="26"/>
        </w:rPr>
        <w:fldChar w:fldCharType="end"/>
      </w:r>
      <w:r w:rsidRPr="005473B6">
        <w:rPr>
          <w:sz w:val="26"/>
          <w:szCs w:val="26"/>
        </w:rPr>
        <w:t xml:space="preserve"> – Электронный дневник. Страница просмотра сведений об обучающемся </w:t>
      </w:r>
    </w:p>
    <w:p w:rsidR="001A0061" w:rsidRPr="005473B6" w:rsidRDefault="001A0061" w:rsidP="00040FF5">
      <w:pPr>
        <w:pStyle w:val="af2"/>
        <w:spacing w:line="240" w:lineRule="auto"/>
        <w:ind w:firstLine="0"/>
        <w:rPr>
          <w:sz w:val="26"/>
          <w:szCs w:val="26"/>
        </w:rPr>
      </w:pPr>
      <w:r w:rsidRPr="005473B6">
        <w:rPr>
          <w:sz w:val="26"/>
          <w:szCs w:val="26"/>
        </w:rPr>
        <w:t>На странице просмотра сведений представлена следующая информация:</w:t>
      </w:r>
    </w:p>
    <w:p w:rsidR="001A0061" w:rsidRDefault="001A0061" w:rsidP="00040FF5">
      <w:pPr>
        <w:pStyle w:val="af2"/>
        <w:spacing w:line="240" w:lineRule="auto"/>
        <w:ind w:firstLine="567"/>
        <w:rPr>
          <w:sz w:val="26"/>
          <w:szCs w:val="26"/>
        </w:rPr>
      </w:pPr>
      <w:r w:rsidRPr="005473B6">
        <w:rPr>
          <w:sz w:val="26"/>
          <w:szCs w:val="26"/>
        </w:rPr>
        <w:t>Фамилия, имя, отчество обучающегося</w:t>
      </w:r>
      <w:r w:rsidR="005473B6" w:rsidRPr="005473B6">
        <w:rPr>
          <w:sz w:val="26"/>
          <w:szCs w:val="26"/>
        </w:rPr>
        <w:t>;</w:t>
      </w:r>
    </w:p>
    <w:p w:rsidR="004148C2" w:rsidRPr="005473B6" w:rsidRDefault="004148C2" w:rsidP="00040FF5">
      <w:pPr>
        <w:pStyle w:val="af2"/>
        <w:spacing w:line="240" w:lineRule="auto"/>
        <w:ind w:firstLine="567"/>
        <w:rPr>
          <w:sz w:val="26"/>
          <w:szCs w:val="26"/>
        </w:rPr>
      </w:pPr>
      <w:r>
        <w:rPr>
          <w:sz w:val="26"/>
          <w:szCs w:val="26"/>
        </w:rPr>
        <w:t>Образовательная организация и класс;</w:t>
      </w:r>
    </w:p>
    <w:p w:rsidR="001A0061" w:rsidRPr="005473B6" w:rsidRDefault="005473B6" w:rsidP="00040FF5">
      <w:pPr>
        <w:pStyle w:val="af2"/>
        <w:spacing w:line="240" w:lineRule="auto"/>
        <w:ind w:firstLine="567"/>
        <w:rPr>
          <w:sz w:val="26"/>
          <w:szCs w:val="26"/>
        </w:rPr>
      </w:pPr>
      <w:r>
        <w:rPr>
          <w:sz w:val="26"/>
          <w:szCs w:val="26"/>
        </w:rPr>
        <w:t>Официальный представитель;</w:t>
      </w:r>
    </w:p>
    <w:p w:rsidR="00D34D68" w:rsidRPr="005473B6" w:rsidRDefault="00D34D68" w:rsidP="00040FF5">
      <w:pPr>
        <w:pStyle w:val="af2"/>
        <w:spacing w:line="240" w:lineRule="auto"/>
        <w:ind w:firstLine="567"/>
        <w:rPr>
          <w:sz w:val="26"/>
          <w:szCs w:val="26"/>
        </w:rPr>
      </w:pPr>
      <w:r w:rsidRPr="005473B6">
        <w:rPr>
          <w:sz w:val="26"/>
          <w:szCs w:val="26"/>
        </w:rPr>
        <w:t>Обучающийся</w:t>
      </w:r>
      <w:r w:rsidR="005473B6" w:rsidRPr="005473B6">
        <w:rPr>
          <w:sz w:val="26"/>
          <w:szCs w:val="26"/>
        </w:rPr>
        <w:t>;</w:t>
      </w:r>
    </w:p>
    <w:p w:rsidR="001A0061" w:rsidRPr="005473B6" w:rsidRDefault="001A0061" w:rsidP="00040FF5">
      <w:pPr>
        <w:pStyle w:val="af2"/>
        <w:spacing w:line="240" w:lineRule="auto"/>
        <w:ind w:firstLine="567"/>
        <w:rPr>
          <w:sz w:val="26"/>
          <w:szCs w:val="26"/>
        </w:rPr>
      </w:pPr>
      <w:r w:rsidRPr="005473B6">
        <w:rPr>
          <w:sz w:val="26"/>
          <w:szCs w:val="26"/>
        </w:rPr>
        <w:t>Заинтересованные лица.</w:t>
      </w:r>
    </w:p>
    <w:p w:rsidR="00750428" w:rsidRPr="00AA52F1" w:rsidRDefault="00750428" w:rsidP="00040FF5">
      <w:pPr>
        <w:pStyle w:val="af2"/>
        <w:spacing w:line="240" w:lineRule="auto"/>
        <w:ind w:firstLine="567"/>
        <w:rPr>
          <w:sz w:val="26"/>
          <w:szCs w:val="26"/>
        </w:rPr>
      </w:pPr>
      <w:r>
        <w:rPr>
          <w:sz w:val="26"/>
          <w:szCs w:val="26"/>
        </w:rPr>
        <w:t xml:space="preserve">Родитель </w:t>
      </w:r>
      <w:r w:rsidRPr="00AA52F1">
        <w:rPr>
          <w:sz w:val="26"/>
          <w:szCs w:val="26"/>
        </w:rPr>
        <w:t>обучающе</w:t>
      </w:r>
      <w:r w:rsidR="00FC2876">
        <w:rPr>
          <w:sz w:val="26"/>
          <w:szCs w:val="26"/>
        </w:rPr>
        <w:t xml:space="preserve">гося может управлять доступом к </w:t>
      </w:r>
      <w:r w:rsidRPr="00AA52F1">
        <w:rPr>
          <w:sz w:val="26"/>
          <w:szCs w:val="26"/>
        </w:rPr>
        <w:t>электронному дневнику своего ребенка. Родит</w:t>
      </w:r>
      <w:r w:rsidR="00FC2876">
        <w:rPr>
          <w:sz w:val="26"/>
          <w:szCs w:val="26"/>
        </w:rPr>
        <w:t xml:space="preserve">ель может предоставить доступ к </w:t>
      </w:r>
      <w:r w:rsidRPr="00AA52F1">
        <w:rPr>
          <w:sz w:val="26"/>
          <w:szCs w:val="26"/>
        </w:rPr>
        <w:t>электронному дневнику как самому обучающемуся, так и другим заинтересованным лицам по своему усмотрению.</w:t>
      </w:r>
    </w:p>
    <w:p w:rsidR="00750428" w:rsidRPr="00AA52F1" w:rsidRDefault="00750428" w:rsidP="00040FF5">
      <w:pPr>
        <w:pStyle w:val="af2"/>
        <w:spacing w:line="240" w:lineRule="auto"/>
        <w:ind w:firstLine="567"/>
        <w:rPr>
          <w:sz w:val="26"/>
          <w:szCs w:val="26"/>
        </w:rPr>
      </w:pPr>
      <w:r w:rsidRPr="00AA52F1">
        <w:rPr>
          <w:sz w:val="26"/>
          <w:szCs w:val="26"/>
        </w:rPr>
        <w:t>При этом обучающийся (заинтересованное лицо) будет обладать следующими правами:</w:t>
      </w:r>
    </w:p>
    <w:p w:rsidR="00750428" w:rsidRPr="00AA52F1" w:rsidRDefault="00750428" w:rsidP="00040FF5">
      <w:pPr>
        <w:pStyle w:val="af2"/>
        <w:spacing w:line="240" w:lineRule="auto"/>
        <w:ind w:firstLine="567"/>
        <w:rPr>
          <w:sz w:val="26"/>
          <w:szCs w:val="26"/>
        </w:rPr>
      </w:pPr>
      <w:r w:rsidRPr="00AA52F1">
        <w:rPr>
          <w:sz w:val="26"/>
          <w:szCs w:val="26"/>
        </w:rPr>
        <w:t>просмотр страницы дневника;</w:t>
      </w:r>
    </w:p>
    <w:p w:rsidR="00750428" w:rsidRPr="00AA52F1" w:rsidRDefault="00750428" w:rsidP="00040FF5">
      <w:pPr>
        <w:pStyle w:val="af2"/>
        <w:spacing w:line="240" w:lineRule="auto"/>
        <w:ind w:firstLine="567"/>
        <w:rPr>
          <w:sz w:val="26"/>
          <w:szCs w:val="26"/>
        </w:rPr>
      </w:pPr>
      <w:r w:rsidRPr="00AA52F1">
        <w:rPr>
          <w:sz w:val="26"/>
          <w:szCs w:val="26"/>
        </w:rPr>
        <w:t>просмотр расписания занятий обучающегося на неделю;</w:t>
      </w:r>
    </w:p>
    <w:p w:rsidR="00750428" w:rsidRPr="00AA52F1" w:rsidRDefault="00750428" w:rsidP="00040FF5">
      <w:pPr>
        <w:pStyle w:val="af2"/>
        <w:spacing w:line="240" w:lineRule="auto"/>
        <w:ind w:firstLine="567"/>
        <w:rPr>
          <w:sz w:val="26"/>
          <w:szCs w:val="26"/>
        </w:rPr>
      </w:pPr>
      <w:r w:rsidRPr="00AA52F1">
        <w:rPr>
          <w:sz w:val="26"/>
          <w:szCs w:val="26"/>
        </w:rPr>
        <w:t>просмотр данных о посещаемости занятий обучающимся;</w:t>
      </w:r>
    </w:p>
    <w:p w:rsidR="00750428" w:rsidRPr="00AA52F1" w:rsidRDefault="00750428" w:rsidP="00040FF5">
      <w:pPr>
        <w:pStyle w:val="af2"/>
        <w:spacing w:line="240" w:lineRule="auto"/>
        <w:ind w:firstLine="567"/>
        <w:rPr>
          <w:sz w:val="26"/>
          <w:szCs w:val="26"/>
        </w:rPr>
      </w:pPr>
      <w:r w:rsidRPr="00AA52F1">
        <w:rPr>
          <w:sz w:val="26"/>
          <w:szCs w:val="26"/>
        </w:rPr>
        <w:t>просмотр сводных данных;</w:t>
      </w:r>
    </w:p>
    <w:p w:rsidR="00750428" w:rsidRPr="00AA52F1" w:rsidRDefault="00750428" w:rsidP="00040FF5">
      <w:pPr>
        <w:pStyle w:val="af2"/>
        <w:spacing w:line="240" w:lineRule="auto"/>
        <w:ind w:firstLine="567"/>
        <w:rPr>
          <w:sz w:val="26"/>
          <w:szCs w:val="26"/>
        </w:rPr>
      </w:pPr>
      <w:r w:rsidRPr="00AA52F1">
        <w:rPr>
          <w:sz w:val="26"/>
          <w:szCs w:val="26"/>
        </w:rPr>
        <w:t>просмотр списка учителей обучающегося;</w:t>
      </w:r>
    </w:p>
    <w:p w:rsidR="00750428" w:rsidRPr="00AA52F1" w:rsidRDefault="00750428" w:rsidP="00040FF5">
      <w:pPr>
        <w:pStyle w:val="af2"/>
        <w:spacing w:line="240" w:lineRule="auto"/>
        <w:ind w:firstLine="567"/>
        <w:rPr>
          <w:sz w:val="26"/>
          <w:szCs w:val="26"/>
        </w:rPr>
      </w:pPr>
      <w:r w:rsidRPr="00AA52F1">
        <w:rPr>
          <w:sz w:val="26"/>
          <w:szCs w:val="26"/>
        </w:rPr>
        <w:t>просмотр текущих отметок обучающегося по выбранному предмету;</w:t>
      </w:r>
    </w:p>
    <w:p w:rsidR="00750428" w:rsidRPr="00AA52F1" w:rsidRDefault="00750428" w:rsidP="00040FF5">
      <w:pPr>
        <w:pStyle w:val="af2"/>
        <w:spacing w:line="240" w:lineRule="auto"/>
        <w:ind w:firstLine="567"/>
        <w:rPr>
          <w:sz w:val="26"/>
          <w:szCs w:val="26"/>
        </w:rPr>
      </w:pPr>
      <w:r w:rsidRPr="00AA52F1">
        <w:rPr>
          <w:sz w:val="26"/>
          <w:szCs w:val="26"/>
        </w:rPr>
        <w:t>просмотр итоговых отметок обучающегося за учебные периоды текущего учебного года;</w:t>
      </w:r>
    </w:p>
    <w:p w:rsidR="00750428" w:rsidRDefault="00750428" w:rsidP="00040FF5">
      <w:pPr>
        <w:pStyle w:val="af2"/>
        <w:spacing w:line="240" w:lineRule="auto"/>
        <w:ind w:firstLine="567"/>
        <w:rPr>
          <w:sz w:val="26"/>
          <w:szCs w:val="26"/>
        </w:rPr>
      </w:pPr>
      <w:r w:rsidRPr="00AA52F1">
        <w:rPr>
          <w:sz w:val="26"/>
          <w:szCs w:val="26"/>
        </w:rPr>
        <w:t>просмотр итоговых отметок обучаю</w:t>
      </w:r>
      <w:r w:rsidR="00AB0F10">
        <w:rPr>
          <w:sz w:val="26"/>
          <w:szCs w:val="26"/>
        </w:rPr>
        <w:t>щегося за прошлые годы обучения</w:t>
      </w:r>
      <w:r w:rsidR="00200025">
        <w:rPr>
          <w:sz w:val="26"/>
          <w:szCs w:val="26"/>
        </w:rPr>
        <w:t>;</w:t>
      </w:r>
    </w:p>
    <w:p w:rsidR="00200025" w:rsidRDefault="00200025" w:rsidP="00040FF5">
      <w:pPr>
        <w:pStyle w:val="af2"/>
        <w:spacing w:line="240" w:lineRule="auto"/>
        <w:ind w:firstLine="567"/>
        <w:rPr>
          <w:sz w:val="26"/>
          <w:szCs w:val="26"/>
        </w:rPr>
      </w:pPr>
      <w:r>
        <w:rPr>
          <w:sz w:val="26"/>
          <w:szCs w:val="26"/>
        </w:rPr>
        <w:t xml:space="preserve">просмотр данных </w:t>
      </w:r>
      <w:r w:rsidR="00DC4877">
        <w:rPr>
          <w:sz w:val="26"/>
          <w:szCs w:val="26"/>
        </w:rPr>
        <w:t>о посещении школы</w:t>
      </w:r>
      <w:r>
        <w:rPr>
          <w:sz w:val="26"/>
          <w:szCs w:val="26"/>
        </w:rPr>
        <w:t>;</w:t>
      </w:r>
    </w:p>
    <w:p w:rsidR="00200025" w:rsidRDefault="00200025" w:rsidP="00040FF5">
      <w:pPr>
        <w:pStyle w:val="af2"/>
        <w:spacing w:line="240" w:lineRule="auto"/>
        <w:ind w:firstLine="567"/>
        <w:rPr>
          <w:sz w:val="26"/>
          <w:szCs w:val="26"/>
        </w:rPr>
      </w:pPr>
      <w:r>
        <w:rPr>
          <w:sz w:val="26"/>
          <w:szCs w:val="26"/>
        </w:rPr>
        <w:t xml:space="preserve">просмотр данных о питании. </w:t>
      </w:r>
    </w:p>
    <w:p w:rsidR="006A6CC2" w:rsidRPr="00AA52F1" w:rsidRDefault="006A6CC2" w:rsidP="00040FF5">
      <w:pPr>
        <w:pStyle w:val="af2"/>
        <w:spacing w:line="240" w:lineRule="auto"/>
        <w:ind w:firstLine="567"/>
        <w:rPr>
          <w:sz w:val="26"/>
          <w:szCs w:val="26"/>
        </w:rPr>
      </w:pPr>
    </w:p>
    <w:p w:rsidR="00750428" w:rsidRPr="00AA52F1" w:rsidRDefault="00750428" w:rsidP="00040FF5">
      <w:pPr>
        <w:pStyle w:val="af2"/>
        <w:spacing w:line="240" w:lineRule="auto"/>
        <w:ind w:firstLine="567"/>
        <w:rPr>
          <w:sz w:val="26"/>
          <w:szCs w:val="26"/>
        </w:rPr>
      </w:pPr>
      <w:r w:rsidRPr="00AA52F1">
        <w:rPr>
          <w:sz w:val="26"/>
          <w:szCs w:val="26"/>
        </w:rPr>
        <w:t>Для т</w:t>
      </w:r>
      <w:r w:rsidRPr="008E6A49">
        <w:rPr>
          <w:sz w:val="26"/>
          <w:szCs w:val="26"/>
        </w:rPr>
        <w:t>ого чтобы предоставить доступ к электронному дневнику Вашего ребенка, со</w:t>
      </w:r>
      <w:r w:rsidRPr="00AA52F1">
        <w:rPr>
          <w:sz w:val="26"/>
          <w:szCs w:val="26"/>
        </w:rPr>
        <w:t xml:space="preserve"> страницы «Обучающиеся» перейд</w:t>
      </w:r>
      <w:r>
        <w:rPr>
          <w:sz w:val="26"/>
          <w:szCs w:val="26"/>
        </w:rPr>
        <w:t>ите по ссылке с указанием его ФИО</w:t>
      </w:r>
      <w:r w:rsidR="00FC2876">
        <w:rPr>
          <w:sz w:val="26"/>
          <w:szCs w:val="26"/>
        </w:rPr>
        <w:t>.</w:t>
      </w:r>
    </w:p>
    <w:p w:rsidR="00750428" w:rsidRPr="00AA52F1" w:rsidRDefault="00750428" w:rsidP="00040FF5">
      <w:pPr>
        <w:pStyle w:val="af2"/>
        <w:spacing w:line="240" w:lineRule="auto"/>
        <w:ind w:firstLine="567"/>
        <w:rPr>
          <w:sz w:val="26"/>
          <w:szCs w:val="26"/>
        </w:rPr>
      </w:pPr>
      <w:r w:rsidRPr="00AA52F1">
        <w:rPr>
          <w:sz w:val="26"/>
          <w:szCs w:val="26"/>
        </w:rPr>
        <w:t>Чтобы предоставить доступ обучающемуся, выберите команду «Пригласить</w:t>
      </w:r>
      <w:r w:rsidR="00FC2876">
        <w:rPr>
          <w:sz w:val="26"/>
          <w:szCs w:val="26"/>
        </w:rPr>
        <w:t xml:space="preserve"> обучающегося»</w:t>
      </w:r>
      <w:r w:rsidRPr="00AA52F1">
        <w:rPr>
          <w:sz w:val="26"/>
          <w:szCs w:val="26"/>
        </w:rPr>
        <w:t xml:space="preserve">. По команде вызывается диалоговое окно, представленное на </w:t>
      </w:r>
      <w:r w:rsidR="003B5560">
        <w:rPr>
          <w:sz w:val="26"/>
          <w:szCs w:val="26"/>
        </w:rPr>
        <w:t>Рисунке 21.</w:t>
      </w:r>
    </w:p>
    <w:p w:rsidR="00750428" w:rsidRPr="002A5294" w:rsidRDefault="00105A8D" w:rsidP="00750428">
      <w:pPr>
        <w:ind w:firstLine="0"/>
        <w:jc w:val="center"/>
      </w:pPr>
      <w:r w:rsidRPr="00AA6C1A">
        <w:rPr>
          <w:noProof/>
        </w:rPr>
        <w:drawing>
          <wp:inline distT="0" distB="0" distL="0" distR="0">
            <wp:extent cx="5238750" cy="401002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4010025"/>
                    </a:xfrm>
                    <a:prstGeom prst="rect">
                      <a:avLst/>
                    </a:prstGeom>
                    <a:noFill/>
                    <a:ln>
                      <a:noFill/>
                    </a:ln>
                  </pic:spPr>
                </pic:pic>
              </a:graphicData>
            </a:graphic>
          </wp:inline>
        </w:drawing>
      </w:r>
    </w:p>
    <w:p w:rsidR="00750428" w:rsidRDefault="00750428" w:rsidP="00750428">
      <w:pPr>
        <w:pStyle w:val="af2"/>
        <w:spacing w:line="240" w:lineRule="auto"/>
        <w:ind w:firstLine="567"/>
        <w:jc w:val="center"/>
        <w:rPr>
          <w:sz w:val="26"/>
          <w:szCs w:val="26"/>
        </w:rPr>
      </w:pPr>
      <w:r w:rsidRPr="00AA52F1">
        <w:rPr>
          <w:sz w:val="26"/>
          <w:szCs w:val="26"/>
        </w:rPr>
        <w:t xml:space="preserve">Рисунок </w:t>
      </w:r>
      <w:r w:rsidRPr="00AA52F1">
        <w:rPr>
          <w:sz w:val="26"/>
          <w:szCs w:val="26"/>
        </w:rPr>
        <w:fldChar w:fldCharType="begin"/>
      </w:r>
      <w:r w:rsidRPr="00AA52F1">
        <w:rPr>
          <w:sz w:val="26"/>
          <w:szCs w:val="26"/>
        </w:rPr>
        <w:instrText xml:space="preserve"> SEQ Рисунок \* ARABIC </w:instrText>
      </w:r>
      <w:r w:rsidRPr="00AA52F1">
        <w:rPr>
          <w:sz w:val="26"/>
          <w:szCs w:val="26"/>
        </w:rPr>
        <w:fldChar w:fldCharType="separate"/>
      </w:r>
      <w:r w:rsidR="003B5560">
        <w:rPr>
          <w:noProof/>
          <w:sz w:val="26"/>
          <w:szCs w:val="26"/>
        </w:rPr>
        <w:t>21</w:t>
      </w:r>
      <w:r w:rsidRPr="00AA52F1">
        <w:rPr>
          <w:sz w:val="26"/>
          <w:szCs w:val="26"/>
        </w:rPr>
        <w:fldChar w:fldCharType="end"/>
      </w:r>
      <w:r w:rsidRPr="00AA52F1">
        <w:rPr>
          <w:sz w:val="26"/>
          <w:szCs w:val="26"/>
        </w:rPr>
        <w:t xml:space="preserve"> – Диалоговое окно предоставления доступа</w:t>
      </w:r>
    </w:p>
    <w:p w:rsidR="00750428" w:rsidRPr="00AA52F1" w:rsidRDefault="00DE6516" w:rsidP="00EB311E">
      <w:pPr>
        <w:pStyle w:val="af2"/>
        <w:spacing w:line="240" w:lineRule="auto"/>
        <w:ind w:firstLine="567"/>
        <w:rPr>
          <w:sz w:val="26"/>
          <w:szCs w:val="26"/>
        </w:rPr>
      </w:pPr>
      <w:r w:rsidRPr="00DE6516">
        <w:rPr>
          <w:b/>
          <w:sz w:val="26"/>
          <w:szCs w:val="26"/>
        </w:rPr>
        <w:t>Примечание:</w:t>
      </w:r>
      <w:r w:rsidRPr="00DE6516">
        <w:rPr>
          <w:b/>
          <w:sz w:val="26"/>
          <w:szCs w:val="26"/>
        </w:rPr>
        <w:br/>
      </w:r>
      <w:r>
        <w:rPr>
          <w:sz w:val="26"/>
          <w:szCs w:val="26"/>
        </w:rPr>
        <w:t xml:space="preserve">Для предоставления доступа как обучающемуся, </w:t>
      </w:r>
      <w:r w:rsidR="006A6CC2">
        <w:rPr>
          <w:sz w:val="26"/>
          <w:szCs w:val="26"/>
        </w:rPr>
        <w:t>ребёнок</w:t>
      </w:r>
      <w:r>
        <w:rPr>
          <w:sz w:val="26"/>
          <w:szCs w:val="26"/>
        </w:rPr>
        <w:t>, должен быть зарегистрирован на Портале.</w:t>
      </w:r>
    </w:p>
    <w:p w:rsidR="00750428" w:rsidRDefault="00750428" w:rsidP="00040FF5">
      <w:pPr>
        <w:pStyle w:val="af2"/>
        <w:spacing w:line="240" w:lineRule="auto"/>
        <w:ind w:firstLine="567"/>
        <w:rPr>
          <w:sz w:val="26"/>
          <w:szCs w:val="26"/>
        </w:rPr>
      </w:pPr>
      <w:r w:rsidRPr="00AA52F1">
        <w:rPr>
          <w:sz w:val="26"/>
          <w:szCs w:val="26"/>
        </w:rPr>
        <w:t>В поле «E-mail» укажите адрес электронной почты</w:t>
      </w:r>
      <w:r w:rsidR="00375E5B">
        <w:rPr>
          <w:sz w:val="26"/>
          <w:szCs w:val="26"/>
        </w:rPr>
        <w:t>, с которым Ваш</w:t>
      </w:r>
      <w:r w:rsidR="00375E5B" w:rsidRPr="00AA52F1">
        <w:rPr>
          <w:sz w:val="26"/>
          <w:szCs w:val="26"/>
        </w:rPr>
        <w:t xml:space="preserve"> ребен</w:t>
      </w:r>
      <w:r w:rsidR="00375E5B">
        <w:rPr>
          <w:sz w:val="26"/>
          <w:szCs w:val="26"/>
        </w:rPr>
        <w:t>о</w:t>
      </w:r>
      <w:r w:rsidR="00375E5B" w:rsidRPr="00AA52F1">
        <w:rPr>
          <w:sz w:val="26"/>
          <w:szCs w:val="26"/>
        </w:rPr>
        <w:t>к</w:t>
      </w:r>
      <w:r w:rsidR="006A6CC2">
        <w:rPr>
          <w:sz w:val="26"/>
          <w:szCs w:val="26"/>
        </w:rPr>
        <w:t xml:space="preserve"> </w:t>
      </w:r>
      <w:r w:rsidR="00375E5B">
        <w:rPr>
          <w:sz w:val="26"/>
          <w:szCs w:val="26"/>
        </w:rPr>
        <w:t xml:space="preserve">зарегистрирован на Портале </w:t>
      </w:r>
      <w:r w:rsidRPr="00AA52F1">
        <w:rPr>
          <w:sz w:val="26"/>
          <w:szCs w:val="26"/>
        </w:rPr>
        <w:t>и нажмите на кнопку «Отправить».</w:t>
      </w:r>
    </w:p>
    <w:p w:rsidR="006A6CC2" w:rsidRPr="00AA52F1" w:rsidRDefault="00375E5B" w:rsidP="00EB311E">
      <w:pPr>
        <w:pStyle w:val="af2"/>
        <w:spacing w:line="240" w:lineRule="auto"/>
        <w:ind w:firstLine="567"/>
        <w:rPr>
          <w:sz w:val="26"/>
          <w:szCs w:val="26"/>
        </w:rPr>
      </w:pPr>
      <w:r>
        <w:rPr>
          <w:sz w:val="26"/>
          <w:szCs w:val="26"/>
        </w:rPr>
        <w:t xml:space="preserve">Доступ </w:t>
      </w:r>
      <w:r w:rsidR="00DE6516">
        <w:rPr>
          <w:sz w:val="26"/>
          <w:szCs w:val="26"/>
        </w:rPr>
        <w:t>к просмотру дневника</w:t>
      </w:r>
      <w:r>
        <w:rPr>
          <w:sz w:val="26"/>
          <w:szCs w:val="26"/>
        </w:rPr>
        <w:t xml:space="preserve"> предоставляется</w:t>
      </w:r>
      <w:r w:rsidR="00DE6516">
        <w:rPr>
          <w:sz w:val="26"/>
          <w:szCs w:val="26"/>
        </w:rPr>
        <w:t xml:space="preserve"> автоматически</w:t>
      </w:r>
      <w:r w:rsidR="00750428" w:rsidRPr="00AA52F1">
        <w:rPr>
          <w:sz w:val="26"/>
          <w:szCs w:val="26"/>
        </w:rPr>
        <w:t xml:space="preserve">. </w:t>
      </w:r>
    </w:p>
    <w:p w:rsidR="003B5560" w:rsidRDefault="00FC2876" w:rsidP="003B5560">
      <w:pPr>
        <w:pStyle w:val="af2"/>
        <w:spacing w:line="240" w:lineRule="auto"/>
        <w:ind w:firstLine="567"/>
        <w:rPr>
          <w:sz w:val="26"/>
          <w:szCs w:val="26"/>
        </w:rPr>
      </w:pPr>
      <w:r w:rsidRPr="00FC2876">
        <w:rPr>
          <w:sz w:val="26"/>
          <w:szCs w:val="26"/>
        </w:rPr>
        <w:t>Чтобы предоставить доступ заинтересованному лицу, выберите команду «Пригласить заинтересованное лицо».</w:t>
      </w:r>
      <w:r>
        <w:rPr>
          <w:sz w:val="26"/>
          <w:szCs w:val="26"/>
        </w:rPr>
        <w:t xml:space="preserve"> </w:t>
      </w:r>
      <w:r w:rsidRPr="005473B6">
        <w:rPr>
          <w:sz w:val="26"/>
          <w:szCs w:val="26"/>
        </w:rPr>
        <w:t xml:space="preserve">Откроется окно, где нужно будет указать адрес электронной почты заинтересованного лица </w:t>
      </w:r>
      <w:r w:rsidR="003B5560">
        <w:rPr>
          <w:sz w:val="26"/>
          <w:szCs w:val="26"/>
        </w:rPr>
        <w:t xml:space="preserve">и комментарий </w:t>
      </w:r>
      <w:r w:rsidR="003B5560" w:rsidRPr="005473B6">
        <w:rPr>
          <w:sz w:val="26"/>
          <w:szCs w:val="26"/>
        </w:rPr>
        <w:t>(</w:t>
      </w:r>
      <w:r w:rsidR="003B5560" w:rsidRPr="005473B6">
        <w:rPr>
          <w:sz w:val="26"/>
          <w:szCs w:val="26"/>
        </w:rPr>
        <w:fldChar w:fldCharType="begin"/>
      </w:r>
      <w:r w:rsidR="003B5560" w:rsidRPr="005473B6">
        <w:rPr>
          <w:sz w:val="26"/>
          <w:szCs w:val="26"/>
        </w:rPr>
        <w:instrText xml:space="preserve"> REF _Ref472958127 \h </w:instrText>
      </w:r>
      <w:r w:rsidR="003B5560" w:rsidRPr="005473B6">
        <w:rPr>
          <w:sz w:val="26"/>
          <w:szCs w:val="26"/>
        </w:rPr>
      </w:r>
      <w:r w:rsidR="003B5560" w:rsidRPr="005473B6">
        <w:rPr>
          <w:sz w:val="26"/>
          <w:szCs w:val="26"/>
        </w:rPr>
        <w:instrText xml:space="preserve"> \* MERGEFORMAT </w:instrText>
      </w:r>
      <w:r w:rsidR="003B5560" w:rsidRPr="005473B6">
        <w:rPr>
          <w:sz w:val="26"/>
          <w:szCs w:val="26"/>
        </w:rPr>
        <w:fldChar w:fldCharType="separate"/>
      </w:r>
      <w:r w:rsidR="003B5560" w:rsidRPr="00AA52F1">
        <w:rPr>
          <w:sz w:val="26"/>
          <w:szCs w:val="26"/>
        </w:rPr>
        <w:t xml:space="preserve">Рисунок </w:t>
      </w:r>
      <w:r w:rsidR="003B5560">
        <w:rPr>
          <w:sz w:val="26"/>
          <w:szCs w:val="26"/>
        </w:rPr>
        <w:t>22</w:t>
      </w:r>
      <w:r w:rsidR="003B5560" w:rsidRPr="005473B6">
        <w:rPr>
          <w:sz w:val="26"/>
          <w:szCs w:val="26"/>
        </w:rPr>
        <w:fldChar w:fldCharType="end"/>
      </w:r>
      <w:r w:rsidR="003B5560" w:rsidRPr="005473B6">
        <w:rPr>
          <w:sz w:val="26"/>
          <w:szCs w:val="26"/>
        </w:rPr>
        <w:t>).</w:t>
      </w:r>
      <w:r w:rsidR="003B5560">
        <w:rPr>
          <w:sz w:val="26"/>
          <w:szCs w:val="26"/>
        </w:rPr>
        <w:t xml:space="preserve"> </w:t>
      </w:r>
      <w:r w:rsidR="003B5560" w:rsidRPr="00AA52F1">
        <w:rPr>
          <w:sz w:val="26"/>
          <w:szCs w:val="26"/>
        </w:rPr>
        <w:t>Вы можете указать, кем яв</w:t>
      </w:r>
      <w:r w:rsidR="003B5560">
        <w:rPr>
          <w:sz w:val="26"/>
          <w:szCs w:val="26"/>
        </w:rPr>
        <w:t xml:space="preserve">ляется заинтересованное лицо по </w:t>
      </w:r>
      <w:r w:rsidR="003B5560" w:rsidRPr="00AA52F1">
        <w:rPr>
          <w:sz w:val="26"/>
          <w:szCs w:val="26"/>
        </w:rPr>
        <w:t>отношению к Вашему ребенку (например, бабушка или репетитор).</w:t>
      </w:r>
    </w:p>
    <w:p w:rsidR="003B5560" w:rsidRPr="00AA52F1" w:rsidRDefault="003B5560" w:rsidP="003B5560">
      <w:pPr>
        <w:pStyle w:val="af2"/>
        <w:spacing w:line="240" w:lineRule="auto"/>
        <w:ind w:firstLine="567"/>
        <w:rPr>
          <w:sz w:val="26"/>
          <w:szCs w:val="26"/>
        </w:rPr>
      </w:pPr>
      <w:r w:rsidRPr="008E6A49">
        <w:rPr>
          <w:b/>
          <w:sz w:val="26"/>
          <w:szCs w:val="26"/>
        </w:rPr>
        <w:t>Примечание</w:t>
      </w:r>
      <w:r w:rsidRPr="008E6A49">
        <w:rPr>
          <w:sz w:val="26"/>
          <w:szCs w:val="26"/>
        </w:rPr>
        <w:t>.</w:t>
      </w:r>
      <w:r w:rsidRPr="00AA52F1">
        <w:rPr>
          <w:sz w:val="26"/>
          <w:szCs w:val="26"/>
        </w:rPr>
        <w:t xml:space="preserve"> Вы можете предоставить доступ неограниченному кругу заинтересованных лиц. </w:t>
      </w:r>
    </w:p>
    <w:p w:rsidR="00FC2876" w:rsidRDefault="00105A8D" w:rsidP="00FC2876">
      <w:pPr>
        <w:keepNext/>
        <w:ind w:firstLine="0"/>
        <w:jc w:val="center"/>
      </w:pPr>
      <w:r w:rsidRPr="00AA6C1A">
        <w:rPr>
          <w:noProof/>
        </w:rPr>
        <w:lastRenderedPageBreak/>
        <w:drawing>
          <wp:inline distT="0" distB="0" distL="0" distR="0">
            <wp:extent cx="5162550" cy="54578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5457825"/>
                    </a:xfrm>
                    <a:prstGeom prst="rect">
                      <a:avLst/>
                    </a:prstGeom>
                    <a:noFill/>
                    <a:ln>
                      <a:noFill/>
                    </a:ln>
                  </pic:spPr>
                </pic:pic>
              </a:graphicData>
            </a:graphic>
          </wp:inline>
        </w:drawing>
      </w:r>
    </w:p>
    <w:p w:rsidR="00FC2876" w:rsidRPr="00EB311E" w:rsidRDefault="00FC2876" w:rsidP="00EB311E">
      <w:pPr>
        <w:pStyle w:val="affc"/>
        <w:rPr>
          <w:sz w:val="26"/>
          <w:szCs w:val="26"/>
        </w:rPr>
      </w:pPr>
      <w:bookmarkStart w:id="51" w:name="_Ref472958127"/>
      <w:r w:rsidRPr="00AA52F1">
        <w:rPr>
          <w:sz w:val="26"/>
          <w:szCs w:val="26"/>
        </w:rPr>
        <w:t xml:space="preserve">Рисунок </w:t>
      </w:r>
      <w:r w:rsidRPr="00AA52F1">
        <w:rPr>
          <w:sz w:val="26"/>
          <w:szCs w:val="26"/>
        </w:rPr>
        <w:fldChar w:fldCharType="begin"/>
      </w:r>
      <w:r w:rsidRPr="00AA52F1">
        <w:rPr>
          <w:sz w:val="26"/>
          <w:szCs w:val="26"/>
        </w:rPr>
        <w:instrText xml:space="preserve"> SEQ Рисунок \* ARABIC </w:instrText>
      </w:r>
      <w:r w:rsidRPr="00AA52F1">
        <w:rPr>
          <w:sz w:val="26"/>
          <w:szCs w:val="26"/>
        </w:rPr>
        <w:fldChar w:fldCharType="separate"/>
      </w:r>
      <w:r w:rsidR="003B5560">
        <w:rPr>
          <w:noProof/>
          <w:sz w:val="26"/>
          <w:szCs w:val="26"/>
        </w:rPr>
        <w:t>22</w:t>
      </w:r>
      <w:r w:rsidRPr="00AA52F1">
        <w:rPr>
          <w:sz w:val="26"/>
          <w:szCs w:val="26"/>
        </w:rPr>
        <w:fldChar w:fldCharType="end"/>
      </w:r>
      <w:bookmarkEnd w:id="51"/>
      <w:r w:rsidRPr="00AA52F1">
        <w:rPr>
          <w:sz w:val="26"/>
          <w:szCs w:val="26"/>
        </w:rPr>
        <w:t xml:space="preserve"> – Окно для назначения заинтересованного лица</w:t>
      </w:r>
    </w:p>
    <w:p w:rsidR="00416958" w:rsidRPr="000D0993" w:rsidRDefault="003A4C00" w:rsidP="00277845">
      <w:pPr>
        <w:pStyle w:val="22"/>
        <w:numPr>
          <w:ilvl w:val="1"/>
          <w:numId w:val="30"/>
        </w:numPr>
        <w:spacing w:before="0" w:after="0"/>
        <w:ind w:left="0" w:firstLine="567"/>
        <w:rPr>
          <w:sz w:val="26"/>
          <w:szCs w:val="26"/>
        </w:rPr>
      </w:pPr>
      <w:bookmarkStart w:id="52" w:name="_Toc57820825"/>
      <w:r w:rsidRPr="000D0993">
        <w:rPr>
          <w:sz w:val="26"/>
          <w:szCs w:val="26"/>
        </w:rPr>
        <w:t>Страница «Сводка»</w:t>
      </w:r>
      <w:bookmarkEnd w:id="52"/>
    </w:p>
    <w:p w:rsidR="00416958" w:rsidRPr="000D0993" w:rsidRDefault="00416958" w:rsidP="00416958">
      <w:pPr>
        <w:spacing w:line="240" w:lineRule="auto"/>
        <w:ind w:firstLine="567"/>
        <w:rPr>
          <w:sz w:val="26"/>
          <w:szCs w:val="26"/>
        </w:rPr>
      </w:pPr>
      <w:r w:rsidRPr="000D0993">
        <w:rPr>
          <w:sz w:val="26"/>
          <w:szCs w:val="26"/>
        </w:rPr>
        <w:t>Для перехода к странице «Сводка» (</w:t>
      </w:r>
      <w:r w:rsidR="00636ED3">
        <w:rPr>
          <w:sz w:val="26"/>
          <w:szCs w:val="26"/>
        </w:rPr>
        <w:t xml:space="preserve">Рисунок </w:t>
      </w:r>
      <w:r w:rsidR="00AA52F1">
        <w:rPr>
          <w:sz w:val="26"/>
          <w:szCs w:val="26"/>
        </w:rPr>
        <w:t>2</w:t>
      </w:r>
      <w:r w:rsidR="007549B7">
        <w:rPr>
          <w:sz w:val="26"/>
          <w:szCs w:val="26"/>
        </w:rPr>
        <w:t>3</w:t>
      </w:r>
      <w:r w:rsidRPr="000D0993">
        <w:rPr>
          <w:sz w:val="26"/>
          <w:szCs w:val="26"/>
        </w:rPr>
        <w:t>) выберите соответствующий пункт меню Сервиса.</w:t>
      </w:r>
    </w:p>
    <w:p w:rsidR="00416958" w:rsidRPr="000D0993" w:rsidRDefault="00416958" w:rsidP="00416958">
      <w:pPr>
        <w:spacing w:line="240" w:lineRule="auto"/>
        <w:rPr>
          <w:sz w:val="26"/>
          <w:szCs w:val="26"/>
        </w:rPr>
      </w:pPr>
      <w:r w:rsidRPr="000D0993">
        <w:rPr>
          <w:sz w:val="26"/>
          <w:szCs w:val="26"/>
        </w:rPr>
        <w:t>В верхней части страницы «Сводка» электронного дневника отображается</w:t>
      </w:r>
      <w:r w:rsidR="00D34D68">
        <w:rPr>
          <w:sz w:val="26"/>
          <w:szCs w:val="26"/>
        </w:rPr>
        <w:t xml:space="preserve"> подведомственность</w:t>
      </w:r>
      <w:r w:rsidR="00D34D68" w:rsidRPr="00D34D68">
        <w:rPr>
          <w:sz w:val="26"/>
          <w:szCs w:val="26"/>
        </w:rPr>
        <w:t>,</w:t>
      </w:r>
      <w:r w:rsidR="00D34D68">
        <w:rPr>
          <w:sz w:val="26"/>
          <w:szCs w:val="26"/>
        </w:rPr>
        <w:t xml:space="preserve"> </w:t>
      </w:r>
      <w:r w:rsidRPr="000D0993">
        <w:rPr>
          <w:sz w:val="26"/>
          <w:szCs w:val="26"/>
        </w:rPr>
        <w:t>наименование организа</w:t>
      </w:r>
      <w:r w:rsidR="00D34D68">
        <w:rPr>
          <w:sz w:val="26"/>
          <w:szCs w:val="26"/>
        </w:rPr>
        <w:t>ции и класс</w:t>
      </w:r>
      <w:r w:rsidR="00D34D68" w:rsidRPr="00D34D68">
        <w:rPr>
          <w:sz w:val="26"/>
          <w:szCs w:val="26"/>
        </w:rPr>
        <w:t>,</w:t>
      </w:r>
      <w:r w:rsidRPr="000D0993">
        <w:rPr>
          <w:sz w:val="26"/>
          <w:szCs w:val="26"/>
        </w:rPr>
        <w:t xml:space="preserve"> </w:t>
      </w:r>
      <w:r w:rsidR="00D34D68">
        <w:rPr>
          <w:sz w:val="26"/>
          <w:szCs w:val="26"/>
        </w:rPr>
        <w:t>в котором учится Обучающийся</w:t>
      </w:r>
      <w:r w:rsidRPr="000D0993">
        <w:rPr>
          <w:sz w:val="26"/>
          <w:szCs w:val="26"/>
        </w:rPr>
        <w:t xml:space="preserve">. Если пользователь является </w:t>
      </w:r>
      <w:r w:rsidR="00D34D68">
        <w:rPr>
          <w:sz w:val="26"/>
          <w:szCs w:val="26"/>
        </w:rPr>
        <w:t>родителем нескольких детей</w:t>
      </w:r>
      <w:r w:rsidRPr="000D0993">
        <w:rPr>
          <w:sz w:val="26"/>
          <w:szCs w:val="26"/>
        </w:rPr>
        <w:t xml:space="preserve"> в нескольких ОО, то можно переключаться между доступными из списка подведомственностями и образовательными организациями.</w:t>
      </w:r>
    </w:p>
    <w:p w:rsidR="00416958" w:rsidRPr="000D0993" w:rsidRDefault="00416958" w:rsidP="00416958">
      <w:pPr>
        <w:spacing w:line="240" w:lineRule="auto"/>
        <w:ind w:firstLine="567"/>
        <w:rPr>
          <w:sz w:val="26"/>
          <w:szCs w:val="26"/>
        </w:rPr>
      </w:pPr>
      <w:r w:rsidRPr="000D0993">
        <w:rPr>
          <w:sz w:val="26"/>
          <w:szCs w:val="26"/>
        </w:rPr>
        <w:t>На странице представлена следующая информация:</w:t>
      </w:r>
    </w:p>
    <w:p w:rsidR="00416958" w:rsidRPr="000D0993" w:rsidRDefault="00416958" w:rsidP="00DE6516">
      <w:pPr>
        <w:spacing w:line="240" w:lineRule="auto"/>
        <w:ind w:firstLine="567"/>
        <w:rPr>
          <w:sz w:val="26"/>
          <w:szCs w:val="26"/>
        </w:rPr>
      </w:pPr>
      <w:r w:rsidRPr="000D0993">
        <w:rPr>
          <w:sz w:val="26"/>
          <w:szCs w:val="26"/>
        </w:rPr>
        <w:t xml:space="preserve">Уроки: </w:t>
      </w:r>
      <w:r w:rsidR="00DE6516">
        <w:rPr>
          <w:sz w:val="26"/>
          <w:szCs w:val="26"/>
        </w:rPr>
        <w:t>последние проведенные уроки.</w:t>
      </w:r>
    </w:p>
    <w:p w:rsidR="00416958" w:rsidRPr="000D0993" w:rsidRDefault="00416958" w:rsidP="006A6CC2">
      <w:pPr>
        <w:spacing w:line="240" w:lineRule="auto"/>
        <w:ind w:firstLine="567"/>
        <w:jc w:val="left"/>
        <w:rPr>
          <w:sz w:val="26"/>
          <w:szCs w:val="26"/>
        </w:rPr>
      </w:pPr>
      <w:r w:rsidRPr="000D0993">
        <w:rPr>
          <w:sz w:val="26"/>
          <w:szCs w:val="26"/>
        </w:rPr>
        <w:t xml:space="preserve">Отметки: список из последних 5-ти предметов, по которым выставлены </w:t>
      </w:r>
      <w:r w:rsidR="00E2148A">
        <w:rPr>
          <w:sz w:val="26"/>
          <w:szCs w:val="26"/>
        </w:rPr>
        <w:t>отметки и данные о посещаемости.</w:t>
      </w:r>
    </w:p>
    <w:p w:rsidR="00416958" w:rsidRPr="000D0993" w:rsidRDefault="00526DF7" w:rsidP="006A6CC2">
      <w:pPr>
        <w:ind w:left="-709" w:firstLine="0"/>
        <w:rPr>
          <w:sz w:val="26"/>
          <w:szCs w:val="26"/>
        </w:rPr>
      </w:pPr>
      <w:r>
        <w:rPr>
          <w:noProof/>
          <w:sz w:val="26"/>
          <w:szCs w:val="26"/>
        </w:rPr>
        <w:lastRenderedPageBreak/>
        <w:t xml:space="preserve">                           </w:t>
      </w:r>
      <w:r w:rsidR="00105A8D" w:rsidRPr="00F8693F">
        <w:rPr>
          <w:noProof/>
          <w:sz w:val="26"/>
          <w:szCs w:val="26"/>
        </w:rPr>
        <w:drawing>
          <wp:inline distT="0" distB="0" distL="0" distR="0">
            <wp:extent cx="6181725" cy="3724275"/>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1725" cy="3724275"/>
                    </a:xfrm>
                    <a:prstGeom prst="rect">
                      <a:avLst/>
                    </a:prstGeom>
                    <a:noFill/>
                    <a:ln>
                      <a:noFill/>
                    </a:ln>
                  </pic:spPr>
                </pic:pic>
              </a:graphicData>
            </a:graphic>
          </wp:inline>
        </w:drawing>
      </w:r>
    </w:p>
    <w:p w:rsidR="00416958" w:rsidRPr="006A6CC2" w:rsidRDefault="00526DF7" w:rsidP="006A6CC2">
      <w:pPr>
        <w:pStyle w:val="affb"/>
        <w:keepNext w:val="0"/>
        <w:keepLines w:val="0"/>
        <w:spacing w:before="0" w:after="0"/>
        <w:jc w:val="left"/>
        <w:rPr>
          <w:sz w:val="26"/>
          <w:szCs w:val="26"/>
          <w:lang w:val="en-US"/>
        </w:rPr>
      </w:pPr>
      <w:r>
        <w:rPr>
          <w:bCs w:val="0"/>
          <w:sz w:val="26"/>
          <w:szCs w:val="26"/>
          <w:lang w:eastAsia="ru-RU"/>
        </w:rPr>
        <w:t xml:space="preserve">              </w:t>
      </w:r>
      <w:r w:rsidR="006A6CC2">
        <w:rPr>
          <w:bCs w:val="0"/>
          <w:sz w:val="26"/>
          <w:szCs w:val="26"/>
          <w:lang w:eastAsia="ru-RU"/>
        </w:rPr>
        <w:t xml:space="preserve">     </w:t>
      </w:r>
      <w:r w:rsidR="00416958" w:rsidRPr="000D0993">
        <w:rPr>
          <w:bCs w:val="0"/>
          <w:sz w:val="26"/>
          <w:szCs w:val="26"/>
          <w:lang w:eastAsia="ru-RU"/>
        </w:rPr>
        <w:t xml:space="preserve">Рисунок </w:t>
      </w:r>
      <w:r w:rsidR="00416958" w:rsidRPr="000D0993">
        <w:rPr>
          <w:bCs w:val="0"/>
          <w:sz w:val="26"/>
          <w:szCs w:val="26"/>
          <w:lang w:eastAsia="ru-RU"/>
        </w:rPr>
        <w:fldChar w:fldCharType="begin"/>
      </w:r>
      <w:r w:rsidR="00416958" w:rsidRPr="000D0993">
        <w:rPr>
          <w:bCs w:val="0"/>
          <w:sz w:val="26"/>
          <w:szCs w:val="26"/>
          <w:lang w:eastAsia="ru-RU"/>
        </w:rPr>
        <w:instrText xml:space="preserve"> SEQ Рисунок \* ARABIC </w:instrText>
      </w:r>
      <w:r w:rsidR="00416958" w:rsidRPr="000D0993">
        <w:rPr>
          <w:bCs w:val="0"/>
          <w:sz w:val="26"/>
          <w:szCs w:val="26"/>
          <w:lang w:eastAsia="ru-RU"/>
        </w:rPr>
        <w:fldChar w:fldCharType="separate"/>
      </w:r>
      <w:r w:rsidR="003B5560">
        <w:rPr>
          <w:bCs w:val="0"/>
          <w:noProof/>
          <w:sz w:val="26"/>
          <w:szCs w:val="26"/>
          <w:lang w:eastAsia="ru-RU"/>
        </w:rPr>
        <w:t>23</w:t>
      </w:r>
      <w:r w:rsidR="00416958" w:rsidRPr="000D0993">
        <w:rPr>
          <w:bCs w:val="0"/>
          <w:sz w:val="26"/>
          <w:szCs w:val="26"/>
          <w:lang w:eastAsia="ru-RU"/>
        </w:rPr>
        <w:fldChar w:fldCharType="end"/>
      </w:r>
      <w:r w:rsidR="00416958" w:rsidRPr="000D0993">
        <w:rPr>
          <w:bCs w:val="0"/>
          <w:sz w:val="26"/>
          <w:szCs w:val="26"/>
          <w:lang w:eastAsia="ru-RU"/>
        </w:rPr>
        <w:t xml:space="preserve"> – Электронный дневник. Страница «Сводка»</w:t>
      </w:r>
      <w:r w:rsidR="00416958" w:rsidRPr="000D0993">
        <w:rPr>
          <w:sz w:val="26"/>
          <w:szCs w:val="26"/>
        </w:rPr>
        <w:t>.</w:t>
      </w:r>
    </w:p>
    <w:p w:rsidR="00E96A43" w:rsidRDefault="00E96A43" w:rsidP="00E96A43">
      <w:pPr>
        <w:spacing w:line="240" w:lineRule="auto"/>
        <w:ind w:firstLine="0"/>
        <w:rPr>
          <w:bCs/>
          <w:lang w:eastAsia="en-US"/>
        </w:rPr>
      </w:pPr>
    </w:p>
    <w:p w:rsidR="00E96A43" w:rsidRPr="000D0993" w:rsidRDefault="00416958" w:rsidP="006A6CC2">
      <w:pPr>
        <w:spacing w:line="240" w:lineRule="auto"/>
        <w:ind w:firstLine="0"/>
        <w:jc w:val="left"/>
        <w:rPr>
          <w:sz w:val="26"/>
          <w:szCs w:val="26"/>
        </w:rPr>
      </w:pPr>
      <w:r w:rsidRPr="000D0993">
        <w:rPr>
          <w:sz w:val="26"/>
          <w:szCs w:val="26"/>
        </w:rPr>
        <w:t>Статистические данные по успеваемости и посещаемости по предметам в виде графиков (</w:t>
      </w:r>
      <w:r w:rsidRPr="000D0993">
        <w:rPr>
          <w:sz w:val="26"/>
          <w:szCs w:val="26"/>
        </w:rPr>
        <w:fldChar w:fldCharType="begin"/>
      </w:r>
      <w:r w:rsidRPr="000D0993">
        <w:rPr>
          <w:sz w:val="26"/>
          <w:szCs w:val="26"/>
        </w:rPr>
        <w:instrText xml:space="preserve"> REF _Ref519494039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24</w:t>
      </w:r>
      <w:r w:rsidRPr="000D0993">
        <w:rPr>
          <w:sz w:val="26"/>
          <w:szCs w:val="26"/>
        </w:rPr>
        <w:fldChar w:fldCharType="end"/>
      </w:r>
      <w:r w:rsidR="00E96A43">
        <w:rPr>
          <w:sz w:val="26"/>
          <w:szCs w:val="26"/>
        </w:rPr>
        <w:t xml:space="preserve">) </w:t>
      </w:r>
    </w:p>
    <w:p w:rsidR="00416958" w:rsidRPr="000D0993" w:rsidRDefault="00105A8D" w:rsidP="006A6CC2">
      <w:pPr>
        <w:pStyle w:val="afffc"/>
        <w:spacing w:line="240" w:lineRule="auto"/>
        <w:ind w:left="-709" w:firstLine="0"/>
        <w:jc w:val="center"/>
        <w:rPr>
          <w:sz w:val="26"/>
          <w:szCs w:val="26"/>
        </w:rPr>
      </w:pPr>
      <w:r w:rsidRPr="00D618B6">
        <w:rPr>
          <w:noProof/>
          <w:sz w:val="26"/>
          <w:szCs w:val="26"/>
        </w:rPr>
        <w:drawing>
          <wp:inline distT="0" distB="0" distL="0" distR="0">
            <wp:extent cx="5943600" cy="258127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00416958" w:rsidRPr="000D0993" w:rsidRDefault="00416958" w:rsidP="00416958">
      <w:pPr>
        <w:pStyle w:val="affffff5"/>
        <w:spacing w:line="240" w:lineRule="auto"/>
        <w:jc w:val="center"/>
        <w:rPr>
          <w:sz w:val="26"/>
          <w:szCs w:val="26"/>
        </w:rPr>
      </w:pPr>
      <w:bookmarkStart w:id="53" w:name="_Ref519494039"/>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24</w:t>
      </w:r>
      <w:r w:rsidRPr="000D0993">
        <w:rPr>
          <w:sz w:val="26"/>
          <w:szCs w:val="26"/>
        </w:rPr>
        <w:fldChar w:fldCharType="end"/>
      </w:r>
      <w:bookmarkEnd w:id="53"/>
      <w:r w:rsidRPr="000D0993">
        <w:rPr>
          <w:sz w:val="26"/>
          <w:szCs w:val="26"/>
        </w:rPr>
        <w:t xml:space="preserve"> – Электронный дневник. Страница «Сводка». Статистика</w:t>
      </w:r>
    </w:p>
    <w:p w:rsidR="00E96A43" w:rsidRPr="000D0993" w:rsidRDefault="00E96A43" w:rsidP="00D34D68">
      <w:pPr>
        <w:pStyle w:val="affffff5"/>
        <w:spacing w:line="240" w:lineRule="auto"/>
        <w:ind w:firstLine="0"/>
        <w:rPr>
          <w:sz w:val="26"/>
          <w:szCs w:val="26"/>
        </w:rPr>
      </w:pPr>
      <w:bookmarkStart w:id="54" w:name="_Ref307481926"/>
      <w:bookmarkStart w:id="55" w:name="_Toc311817507"/>
      <w:bookmarkStart w:id="56" w:name="_Toc368406140"/>
      <w:bookmarkStart w:id="57" w:name="_Toc393794268"/>
      <w:bookmarkStart w:id="58" w:name="_Ref393813749"/>
      <w:bookmarkStart w:id="59" w:name="_Ref393878177"/>
      <w:bookmarkStart w:id="60" w:name="_Toc275356567"/>
      <w:bookmarkStart w:id="61" w:name="_Ref308447786"/>
      <w:bookmarkStart w:id="62" w:name="_Ref308623392"/>
      <w:bookmarkStart w:id="63" w:name="_Toc368480516"/>
      <w:bookmarkStart w:id="64" w:name="_Toc431394485"/>
    </w:p>
    <w:p w:rsidR="000D0993" w:rsidRPr="000D0993" w:rsidRDefault="000D0993" w:rsidP="00277845">
      <w:pPr>
        <w:pStyle w:val="22"/>
        <w:numPr>
          <w:ilvl w:val="1"/>
          <w:numId w:val="30"/>
        </w:numPr>
        <w:spacing w:before="0" w:after="0"/>
        <w:ind w:left="0" w:firstLine="567"/>
        <w:rPr>
          <w:sz w:val="26"/>
          <w:szCs w:val="26"/>
        </w:rPr>
      </w:pPr>
      <w:bookmarkStart w:id="65" w:name="_Ref308599397"/>
      <w:bookmarkStart w:id="66" w:name="_Ref308599417"/>
      <w:bookmarkStart w:id="67" w:name="_Toc368406039"/>
      <w:bookmarkStart w:id="68" w:name="_Ref394909258"/>
      <w:bookmarkStart w:id="69" w:name="_Toc396468161"/>
      <w:bookmarkStart w:id="70" w:name="_Toc431393204"/>
      <w:bookmarkStart w:id="71" w:name="_Toc500489258"/>
      <w:bookmarkStart w:id="72" w:name="_Toc518647307"/>
      <w:bookmarkStart w:id="73" w:name="_Toc526531404"/>
      <w:bookmarkStart w:id="74" w:name="_Toc57820826"/>
      <w:r w:rsidRPr="000D0993">
        <w:rPr>
          <w:sz w:val="26"/>
          <w:szCs w:val="26"/>
        </w:rPr>
        <w:t>Страница «Уроки»</w:t>
      </w:r>
      <w:bookmarkEnd w:id="65"/>
      <w:bookmarkEnd w:id="66"/>
      <w:bookmarkEnd w:id="67"/>
      <w:r w:rsidRPr="000D0993">
        <w:rPr>
          <w:sz w:val="26"/>
          <w:szCs w:val="26"/>
        </w:rPr>
        <w:t>. Просмотр расписания занятий на неделю</w:t>
      </w:r>
      <w:bookmarkEnd w:id="68"/>
      <w:bookmarkEnd w:id="69"/>
      <w:bookmarkEnd w:id="70"/>
      <w:bookmarkEnd w:id="71"/>
      <w:bookmarkEnd w:id="72"/>
      <w:bookmarkEnd w:id="73"/>
      <w:bookmarkEnd w:id="74"/>
    </w:p>
    <w:p w:rsidR="000D0993" w:rsidRPr="000D0993" w:rsidRDefault="000D0993" w:rsidP="000D0993">
      <w:pPr>
        <w:pStyle w:val="affffff5"/>
        <w:spacing w:line="240" w:lineRule="auto"/>
        <w:rPr>
          <w:sz w:val="26"/>
          <w:szCs w:val="26"/>
        </w:rPr>
      </w:pPr>
      <w:r w:rsidRPr="000D0993">
        <w:rPr>
          <w:sz w:val="26"/>
          <w:szCs w:val="26"/>
        </w:rPr>
        <w:t>На странице «Уроки» Вы можете просмотреть дневник обучающегося на неделю и расписание занятий его класса. По умолчанию отображается расписание на текущую неделю (</w:t>
      </w:r>
      <w:r w:rsidR="007549B7">
        <w:rPr>
          <w:sz w:val="26"/>
          <w:szCs w:val="26"/>
        </w:rPr>
        <w:t>Рисунок 25</w:t>
      </w:r>
      <w:r w:rsidRPr="000D0993">
        <w:rPr>
          <w:sz w:val="26"/>
          <w:szCs w:val="26"/>
        </w:rPr>
        <w:t>).</w:t>
      </w:r>
    </w:p>
    <w:p w:rsidR="000D0993" w:rsidRDefault="000D0993" w:rsidP="000D0993">
      <w:pPr>
        <w:pStyle w:val="affffff5"/>
        <w:spacing w:line="240" w:lineRule="auto"/>
        <w:rPr>
          <w:sz w:val="26"/>
          <w:szCs w:val="26"/>
        </w:rPr>
      </w:pPr>
      <w:r w:rsidRPr="000D0993">
        <w:rPr>
          <w:sz w:val="26"/>
          <w:szCs w:val="26"/>
        </w:rPr>
        <w:t>В верхней части страницы «Уроки» электронного дневника расположены фильтры, позволяющие определять следующие параметры: Подведомственность, ОО, класс, Обучающийся, период.</w:t>
      </w:r>
    </w:p>
    <w:p w:rsidR="00C14BFC" w:rsidRDefault="00C14BFC" w:rsidP="00C14BFC">
      <w:pPr>
        <w:pStyle w:val="affffff5"/>
        <w:spacing w:line="240" w:lineRule="auto"/>
        <w:rPr>
          <w:sz w:val="26"/>
          <w:szCs w:val="26"/>
        </w:rPr>
      </w:pPr>
      <w:r>
        <w:rPr>
          <w:sz w:val="26"/>
          <w:szCs w:val="26"/>
        </w:rPr>
        <w:lastRenderedPageBreak/>
        <w:t>В расписании занятий помимо урока, его темы и домашнего задания на следующий урок может присутствовать ссылка на дистанционный урок, материал к уроку, и прикрепленный учителем файл домашнего задания.</w:t>
      </w:r>
    </w:p>
    <w:p w:rsidR="00C14BFC" w:rsidRDefault="00C14BFC" w:rsidP="000D0993">
      <w:pPr>
        <w:pStyle w:val="affffff5"/>
        <w:spacing w:line="240" w:lineRule="auto"/>
        <w:rPr>
          <w:sz w:val="26"/>
          <w:szCs w:val="26"/>
        </w:rPr>
      </w:pPr>
    </w:p>
    <w:p w:rsidR="00D300EE" w:rsidRPr="000D0993" w:rsidRDefault="00D300EE" w:rsidP="000D0993">
      <w:pPr>
        <w:pStyle w:val="affffff5"/>
        <w:spacing w:line="240" w:lineRule="auto"/>
        <w:rPr>
          <w:sz w:val="26"/>
          <w:szCs w:val="26"/>
        </w:rPr>
      </w:pPr>
    </w:p>
    <w:p w:rsidR="000D0993" w:rsidRPr="000D0993" w:rsidRDefault="00105A8D" w:rsidP="000D0993">
      <w:pPr>
        <w:keepNext/>
        <w:keepLines/>
        <w:spacing w:line="240" w:lineRule="auto"/>
        <w:ind w:firstLine="0"/>
        <w:jc w:val="center"/>
        <w:rPr>
          <w:sz w:val="26"/>
          <w:szCs w:val="26"/>
        </w:rPr>
      </w:pPr>
      <w:bookmarkStart w:id="75" w:name="_Ref498676315"/>
      <w:r w:rsidRPr="00CF597C">
        <w:rPr>
          <w:noProof/>
          <w:sz w:val="26"/>
          <w:szCs w:val="26"/>
        </w:rPr>
        <w:drawing>
          <wp:inline distT="0" distB="0" distL="0" distR="0">
            <wp:extent cx="5943600" cy="31432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0D0993" w:rsidRDefault="000D0993" w:rsidP="000D0993">
      <w:pPr>
        <w:pStyle w:val="affc"/>
        <w:keepNext w:val="0"/>
        <w:keepLines w:val="0"/>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25</w:t>
      </w:r>
      <w:r w:rsidRPr="000D0993">
        <w:rPr>
          <w:sz w:val="26"/>
          <w:szCs w:val="26"/>
        </w:rPr>
        <w:fldChar w:fldCharType="end"/>
      </w:r>
      <w:bookmarkEnd w:id="75"/>
      <w:r w:rsidRPr="000D0993">
        <w:rPr>
          <w:sz w:val="26"/>
          <w:szCs w:val="26"/>
        </w:rPr>
        <w:t xml:space="preserve"> – Электронный дневник. Страница «Уроки», просмотр данных на текущую неделю</w:t>
      </w:r>
    </w:p>
    <w:p w:rsidR="00D300EE" w:rsidRPr="00D300EE" w:rsidRDefault="00D300EE" w:rsidP="00D300EE">
      <w:pPr>
        <w:pStyle w:val="af2"/>
        <w:rPr>
          <w:lang w:eastAsia="en-US"/>
        </w:rPr>
      </w:pPr>
    </w:p>
    <w:p w:rsidR="000D0993" w:rsidRDefault="000D0993" w:rsidP="000D0993">
      <w:pPr>
        <w:pStyle w:val="affffff5"/>
        <w:spacing w:line="240" w:lineRule="auto"/>
        <w:rPr>
          <w:sz w:val="26"/>
          <w:szCs w:val="26"/>
        </w:rPr>
      </w:pPr>
      <w:r w:rsidRPr="000D0993">
        <w:rPr>
          <w:sz w:val="26"/>
          <w:szCs w:val="26"/>
        </w:rPr>
        <w:t>Чтобы выбрать нужную учебную неделю, воспользуйтесь ссылками «Назад» / «Вперед» либо установите значение с помощью календаря. Календарь вызывается по ссылке-диапазону дат недели (</w:t>
      </w:r>
      <w:r w:rsidR="007549B7">
        <w:rPr>
          <w:sz w:val="26"/>
          <w:szCs w:val="26"/>
        </w:rPr>
        <w:t>Рисунок 26</w:t>
      </w:r>
      <w:r w:rsidRPr="000D0993">
        <w:rPr>
          <w:sz w:val="26"/>
          <w:szCs w:val="26"/>
        </w:rPr>
        <w:t>).</w:t>
      </w:r>
    </w:p>
    <w:p w:rsidR="00E0526E" w:rsidRPr="000D0993" w:rsidRDefault="00105A8D" w:rsidP="00E0526E">
      <w:pPr>
        <w:keepNext/>
        <w:spacing w:line="240" w:lineRule="auto"/>
        <w:ind w:firstLine="0"/>
        <w:rPr>
          <w:sz w:val="26"/>
          <w:szCs w:val="26"/>
        </w:rPr>
      </w:pPr>
      <w:r w:rsidRPr="00CF597C">
        <w:rPr>
          <w:noProof/>
          <w:sz w:val="26"/>
          <w:szCs w:val="26"/>
        </w:rPr>
        <w:drawing>
          <wp:inline distT="0" distB="0" distL="0" distR="0">
            <wp:extent cx="3810000" cy="318135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3181350"/>
                    </a:xfrm>
                    <a:prstGeom prst="rect">
                      <a:avLst/>
                    </a:prstGeom>
                    <a:noFill/>
                    <a:ln>
                      <a:noFill/>
                    </a:ln>
                  </pic:spPr>
                </pic:pic>
              </a:graphicData>
            </a:graphic>
          </wp:inline>
        </w:drawing>
      </w:r>
    </w:p>
    <w:p w:rsidR="00E0526E" w:rsidRDefault="00E0526E" w:rsidP="00E0526E">
      <w:pPr>
        <w:pStyle w:val="affc"/>
        <w:spacing w:before="0" w:after="0"/>
        <w:rPr>
          <w:sz w:val="26"/>
          <w:szCs w:val="26"/>
        </w:rPr>
      </w:pPr>
      <w:bookmarkStart w:id="76" w:name="_Ref498676591"/>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26</w:t>
      </w:r>
      <w:r w:rsidRPr="000D0993">
        <w:rPr>
          <w:sz w:val="26"/>
          <w:szCs w:val="26"/>
        </w:rPr>
        <w:fldChar w:fldCharType="end"/>
      </w:r>
      <w:bookmarkEnd w:id="76"/>
      <w:r w:rsidRPr="000D0993">
        <w:rPr>
          <w:sz w:val="26"/>
          <w:szCs w:val="26"/>
        </w:rPr>
        <w:t xml:space="preserve"> –  Выбор учебной недели с помощью календаря</w:t>
      </w:r>
    </w:p>
    <w:p w:rsidR="00E0526E" w:rsidRDefault="00E0526E" w:rsidP="000D0993">
      <w:pPr>
        <w:pStyle w:val="affffff5"/>
        <w:spacing w:line="240" w:lineRule="auto"/>
        <w:rPr>
          <w:sz w:val="26"/>
          <w:szCs w:val="26"/>
        </w:rPr>
      </w:pPr>
    </w:p>
    <w:p w:rsidR="000D0993" w:rsidRPr="000D0993" w:rsidRDefault="000D0993" w:rsidP="000D0993">
      <w:pPr>
        <w:pStyle w:val="affffff5"/>
        <w:spacing w:line="240" w:lineRule="auto"/>
        <w:rPr>
          <w:sz w:val="26"/>
          <w:szCs w:val="26"/>
        </w:rPr>
      </w:pPr>
      <w:r w:rsidRPr="000D0993">
        <w:rPr>
          <w:sz w:val="26"/>
          <w:szCs w:val="26"/>
        </w:rPr>
        <w:lastRenderedPageBreak/>
        <w:t>В расписании для каждого дня недели указаны предметы, время начала и окончания урока, общее количество уроков за день</w:t>
      </w:r>
      <w:r w:rsidR="00200025">
        <w:rPr>
          <w:sz w:val="26"/>
          <w:szCs w:val="26"/>
        </w:rPr>
        <w:t>, домашнее задание на следующий урок, отметки и комментарии к ним</w:t>
      </w:r>
      <w:r w:rsidRPr="000D0993">
        <w:rPr>
          <w:sz w:val="26"/>
          <w:szCs w:val="26"/>
        </w:rPr>
        <w:t>.</w:t>
      </w:r>
    </w:p>
    <w:p w:rsidR="000D0993" w:rsidRDefault="008A7239" w:rsidP="008A7239">
      <w:pPr>
        <w:spacing w:line="240" w:lineRule="auto"/>
        <w:rPr>
          <w:sz w:val="26"/>
          <w:szCs w:val="26"/>
        </w:rPr>
      </w:pPr>
      <w:r w:rsidRPr="00007D23">
        <w:rPr>
          <w:sz w:val="26"/>
          <w:szCs w:val="26"/>
        </w:rPr>
        <w:t>В нижней части страницы отображается список предметов и уч</w:t>
      </w:r>
      <w:r w:rsidR="00CB2B57">
        <w:rPr>
          <w:sz w:val="26"/>
          <w:szCs w:val="26"/>
        </w:rPr>
        <w:t>ителей. В списке представлены ФИО</w:t>
      </w:r>
      <w:r w:rsidRPr="00007D23">
        <w:rPr>
          <w:sz w:val="26"/>
          <w:szCs w:val="26"/>
        </w:rPr>
        <w:t xml:space="preserve"> классного руководителя, предметы, которые изучаются в классе. Для каждого предмета указаны учите</w:t>
      </w:r>
      <w:r>
        <w:rPr>
          <w:sz w:val="26"/>
          <w:szCs w:val="26"/>
        </w:rPr>
        <w:t xml:space="preserve">ля, которые ведут эти предметы </w:t>
      </w:r>
      <w:r w:rsidR="000D0993" w:rsidRPr="000D0993">
        <w:rPr>
          <w:sz w:val="26"/>
          <w:szCs w:val="26"/>
        </w:rPr>
        <w:t>(</w:t>
      </w:r>
      <w:r w:rsidR="000D0993" w:rsidRPr="000D0993">
        <w:rPr>
          <w:sz w:val="26"/>
          <w:szCs w:val="26"/>
        </w:rPr>
        <w:fldChar w:fldCharType="begin"/>
      </w:r>
      <w:r w:rsidR="000D0993" w:rsidRPr="000D0993">
        <w:rPr>
          <w:sz w:val="26"/>
          <w:szCs w:val="26"/>
        </w:rPr>
        <w:instrText xml:space="preserve"> REF _Ref498676566 \h </w:instrText>
      </w:r>
      <w:r w:rsidR="000D0993" w:rsidRPr="000D0993">
        <w:rPr>
          <w:sz w:val="26"/>
          <w:szCs w:val="26"/>
        </w:rPr>
      </w:r>
      <w:r w:rsidR="000D0993" w:rsidRPr="000D0993">
        <w:rPr>
          <w:sz w:val="26"/>
          <w:szCs w:val="26"/>
        </w:rPr>
        <w:instrText xml:space="preserve"> \* MERGEFORMAT </w:instrText>
      </w:r>
      <w:r w:rsidR="000D0993" w:rsidRPr="000D0993">
        <w:rPr>
          <w:sz w:val="26"/>
          <w:szCs w:val="26"/>
        </w:rPr>
        <w:fldChar w:fldCharType="separate"/>
      </w:r>
      <w:r w:rsidR="003B5560" w:rsidRPr="000D0993">
        <w:rPr>
          <w:sz w:val="26"/>
          <w:szCs w:val="26"/>
        </w:rPr>
        <w:t xml:space="preserve">Рисунок </w:t>
      </w:r>
      <w:r w:rsidR="003B5560">
        <w:rPr>
          <w:sz w:val="26"/>
          <w:szCs w:val="26"/>
        </w:rPr>
        <w:t>27</w:t>
      </w:r>
      <w:r w:rsidR="000D0993" w:rsidRPr="000D0993">
        <w:rPr>
          <w:sz w:val="26"/>
          <w:szCs w:val="26"/>
        </w:rPr>
        <w:fldChar w:fldCharType="end"/>
      </w:r>
      <w:r w:rsidR="000D0993" w:rsidRPr="000D0993">
        <w:rPr>
          <w:sz w:val="26"/>
          <w:szCs w:val="26"/>
        </w:rPr>
        <w:t xml:space="preserve">). </w:t>
      </w:r>
    </w:p>
    <w:p w:rsidR="00E96A43" w:rsidRPr="000D0993" w:rsidRDefault="00E96A43" w:rsidP="008A7239">
      <w:pPr>
        <w:spacing w:line="240" w:lineRule="auto"/>
        <w:rPr>
          <w:sz w:val="26"/>
          <w:szCs w:val="26"/>
        </w:rPr>
      </w:pPr>
    </w:p>
    <w:p w:rsidR="000D0993" w:rsidRPr="000D0993" w:rsidRDefault="00105A8D" w:rsidP="000D0993">
      <w:pPr>
        <w:pStyle w:val="affb"/>
        <w:spacing w:before="0" w:after="0"/>
        <w:rPr>
          <w:sz w:val="26"/>
          <w:szCs w:val="26"/>
        </w:rPr>
      </w:pPr>
      <w:r>
        <w:rPr>
          <w:noProof/>
          <w:sz w:val="26"/>
          <w:szCs w:val="26"/>
        </w:rPr>
        <w:drawing>
          <wp:inline distT="0" distB="0" distL="0" distR="0">
            <wp:extent cx="5934075" cy="2447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77" w:name="_Ref498676566"/>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27</w:t>
      </w:r>
      <w:r w:rsidRPr="000D0993">
        <w:rPr>
          <w:sz w:val="26"/>
          <w:szCs w:val="26"/>
        </w:rPr>
        <w:fldChar w:fldCharType="end"/>
      </w:r>
      <w:bookmarkEnd w:id="77"/>
      <w:r w:rsidRPr="000D0993">
        <w:rPr>
          <w:sz w:val="26"/>
          <w:szCs w:val="26"/>
        </w:rPr>
        <w:t xml:space="preserve"> – Электронный дневник. Список учителей на странице «Уроки»</w:t>
      </w:r>
      <w:bookmarkStart w:id="78" w:name="_Toc368406040"/>
      <w:bookmarkStart w:id="79" w:name="_Toc396468162"/>
      <w:bookmarkStart w:id="80" w:name="_Toc431393205"/>
      <w:bookmarkStart w:id="81" w:name="_Toc500489259"/>
      <w:bookmarkStart w:id="82" w:name="_Toc518647308"/>
      <w:r w:rsidRPr="000D0993">
        <w:rPr>
          <w:sz w:val="26"/>
          <w:szCs w:val="26"/>
        </w:rPr>
        <w:t xml:space="preserve">. </w:t>
      </w:r>
    </w:p>
    <w:p w:rsidR="009C39C4" w:rsidRPr="0082286E" w:rsidRDefault="009C39C4" w:rsidP="009C39C4">
      <w:pPr>
        <w:pStyle w:val="af2"/>
        <w:rPr>
          <w:sz w:val="26"/>
          <w:szCs w:val="26"/>
        </w:rPr>
      </w:pPr>
    </w:p>
    <w:p w:rsidR="009C39C4" w:rsidRDefault="009C39C4" w:rsidP="009C39C4">
      <w:pPr>
        <w:pStyle w:val="af2"/>
        <w:spacing w:line="240" w:lineRule="auto"/>
        <w:ind w:firstLine="567"/>
        <w:jc w:val="left"/>
        <w:rPr>
          <w:sz w:val="26"/>
          <w:szCs w:val="26"/>
        </w:rPr>
      </w:pPr>
      <w:r>
        <w:rPr>
          <w:sz w:val="26"/>
          <w:szCs w:val="26"/>
        </w:rPr>
        <w:br/>
      </w:r>
    </w:p>
    <w:p w:rsidR="0011793F" w:rsidRDefault="009C39C4" w:rsidP="002D4BBD">
      <w:pPr>
        <w:pStyle w:val="af2"/>
        <w:ind w:firstLine="0"/>
        <w:jc w:val="left"/>
        <w:rPr>
          <w:noProof/>
          <w:sz w:val="26"/>
          <w:szCs w:val="26"/>
        </w:rPr>
      </w:pPr>
      <w:r>
        <w:rPr>
          <w:lang w:eastAsia="en-US"/>
        </w:rPr>
        <w:br/>
      </w:r>
    </w:p>
    <w:p w:rsidR="00D37F46" w:rsidRDefault="00D37F46" w:rsidP="009616D0">
      <w:pPr>
        <w:pStyle w:val="affffff5"/>
        <w:spacing w:line="240" w:lineRule="auto"/>
        <w:jc w:val="center"/>
        <w:rPr>
          <w:noProof/>
          <w:sz w:val="26"/>
          <w:szCs w:val="26"/>
        </w:rPr>
      </w:pPr>
    </w:p>
    <w:p w:rsidR="002D4BBD" w:rsidRDefault="002D4BBD" w:rsidP="002D4BBD">
      <w:pPr>
        <w:pStyle w:val="22"/>
        <w:numPr>
          <w:ilvl w:val="1"/>
          <w:numId w:val="30"/>
        </w:numPr>
        <w:spacing w:before="0" w:after="0"/>
        <w:ind w:left="0" w:firstLine="567"/>
        <w:rPr>
          <w:sz w:val="26"/>
          <w:szCs w:val="26"/>
        </w:rPr>
      </w:pPr>
      <w:bookmarkStart w:id="83" w:name="_Toc57820827"/>
      <w:r w:rsidRPr="002D4BBD">
        <w:rPr>
          <w:sz w:val="26"/>
          <w:szCs w:val="26"/>
        </w:rPr>
        <w:t>Страница предмета. Добавление выполненного домашнего задания.</w:t>
      </w:r>
      <w:bookmarkEnd w:id="83"/>
    </w:p>
    <w:p w:rsidR="002D4BBD" w:rsidRPr="002D4BBD" w:rsidRDefault="002D4BBD" w:rsidP="002D4BBD">
      <w:pPr>
        <w:pStyle w:val="af2"/>
      </w:pPr>
    </w:p>
    <w:p w:rsidR="002D4BBD" w:rsidRDefault="002D4BBD" w:rsidP="002D4BBD">
      <w:pPr>
        <w:pStyle w:val="af2"/>
        <w:spacing w:line="240" w:lineRule="auto"/>
        <w:ind w:firstLine="0"/>
        <w:jc w:val="left"/>
        <w:rPr>
          <w:sz w:val="26"/>
          <w:szCs w:val="26"/>
        </w:rPr>
      </w:pPr>
      <w:r w:rsidRPr="0082286E">
        <w:rPr>
          <w:sz w:val="26"/>
          <w:szCs w:val="26"/>
        </w:rPr>
        <w:t>Нажав на название предмета будет выполнен переход на страницу «Предмет» (Рисунок 28), где отображены следующие данные:</w:t>
      </w:r>
      <w:r w:rsidRPr="0082286E">
        <w:rPr>
          <w:sz w:val="26"/>
          <w:szCs w:val="26"/>
        </w:rPr>
        <w:br/>
      </w:r>
      <w:r>
        <w:rPr>
          <w:sz w:val="26"/>
          <w:szCs w:val="26"/>
        </w:rPr>
        <w:t xml:space="preserve">         </w:t>
      </w:r>
      <w:r w:rsidRPr="000D0993">
        <w:rPr>
          <w:sz w:val="26"/>
          <w:szCs w:val="26"/>
        </w:rPr>
        <w:t>ФИО обучающегося;</w:t>
      </w:r>
    </w:p>
    <w:p w:rsidR="002D4BBD" w:rsidRPr="00A85AC0" w:rsidRDefault="002D4BBD" w:rsidP="002D4BBD">
      <w:pPr>
        <w:pStyle w:val="af2"/>
        <w:spacing w:line="240" w:lineRule="auto"/>
        <w:ind w:firstLine="0"/>
        <w:rPr>
          <w:sz w:val="26"/>
          <w:szCs w:val="26"/>
        </w:rPr>
      </w:pPr>
      <w:r>
        <w:rPr>
          <w:sz w:val="26"/>
          <w:szCs w:val="26"/>
        </w:rPr>
        <w:t>Подведомственность</w:t>
      </w:r>
      <w:r w:rsidRPr="00A85AC0">
        <w:rPr>
          <w:sz w:val="26"/>
          <w:szCs w:val="26"/>
        </w:rPr>
        <w:t>;</w:t>
      </w:r>
    </w:p>
    <w:p w:rsidR="002D4BBD" w:rsidRPr="000D0993" w:rsidRDefault="002D4BBD" w:rsidP="002D4BBD">
      <w:pPr>
        <w:pStyle w:val="af2"/>
        <w:spacing w:line="240" w:lineRule="auto"/>
        <w:ind w:firstLine="0"/>
        <w:rPr>
          <w:sz w:val="26"/>
          <w:szCs w:val="26"/>
        </w:rPr>
      </w:pPr>
      <w:r w:rsidRPr="000D0993">
        <w:rPr>
          <w:sz w:val="26"/>
          <w:szCs w:val="26"/>
        </w:rPr>
        <w:t>ОО;</w:t>
      </w:r>
    </w:p>
    <w:p w:rsidR="002D4BBD" w:rsidRPr="000D0993" w:rsidRDefault="002D4BBD" w:rsidP="002D4BBD">
      <w:pPr>
        <w:pStyle w:val="af2"/>
        <w:spacing w:line="240" w:lineRule="auto"/>
        <w:ind w:firstLine="0"/>
        <w:rPr>
          <w:sz w:val="26"/>
          <w:szCs w:val="26"/>
        </w:rPr>
      </w:pPr>
      <w:r>
        <w:rPr>
          <w:sz w:val="26"/>
          <w:szCs w:val="26"/>
        </w:rPr>
        <w:t>Класс</w:t>
      </w:r>
      <w:r w:rsidRPr="000D0993">
        <w:rPr>
          <w:sz w:val="26"/>
          <w:szCs w:val="26"/>
        </w:rPr>
        <w:t>;</w:t>
      </w:r>
    </w:p>
    <w:p w:rsidR="002D4BBD" w:rsidRPr="000D0993" w:rsidRDefault="002D4BBD" w:rsidP="002D4BBD">
      <w:pPr>
        <w:pStyle w:val="af2"/>
        <w:spacing w:line="240" w:lineRule="auto"/>
        <w:ind w:firstLine="0"/>
        <w:rPr>
          <w:sz w:val="26"/>
          <w:szCs w:val="26"/>
        </w:rPr>
      </w:pPr>
      <w:r>
        <w:rPr>
          <w:sz w:val="26"/>
          <w:szCs w:val="26"/>
        </w:rPr>
        <w:t>Преподаватели</w:t>
      </w:r>
      <w:r w:rsidRPr="000D0993">
        <w:rPr>
          <w:sz w:val="26"/>
          <w:szCs w:val="26"/>
        </w:rPr>
        <w:t>;</w:t>
      </w:r>
    </w:p>
    <w:p w:rsidR="002D4BBD" w:rsidRDefault="002D4BBD" w:rsidP="002D4BBD">
      <w:pPr>
        <w:pStyle w:val="af2"/>
        <w:spacing w:line="240" w:lineRule="auto"/>
        <w:ind w:firstLine="0"/>
        <w:rPr>
          <w:sz w:val="26"/>
          <w:szCs w:val="26"/>
        </w:rPr>
      </w:pPr>
      <w:r>
        <w:rPr>
          <w:sz w:val="26"/>
          <w:szCs w:val="26"/>
        </w:rPr>
        <w:t>Итоговые отметки за текущий учебный год;</w:t>
      </w:r>
    </w:p>
    <w:p w:rsidR="002D4BBD" w:rsidRDefault="002D4BBD" w:rsidP="002D4BBD">
      <w:pPr>
        <w:pStyle w:val="af2"/>
        <w:spacing w:line="240" w:lineRule="auto"/>
        <w:ind w:firstLine="0"/>
        <w:jc w:val="left"/>
        <w:rPr>
          <w:sz w:val="26"/>
          <w:szCs w:val="26"/>
        </w:rPr>
      </w:pPr>
      <w:r>
        <w:rPr>
          <w:sz w:val="26"/>
          <w:szCs w:val="26"/>
        </w:rPr>
        <w:t>План занятий (</w:t>
      </w:r>
      <w:r w:rsidRPr="009C39C4">
        <w:rPr>
          <w:sz w:val="26"/>
          <w:szCs w:val="26"/>
        </w:rPr>
        <w:t>Дата, Тема урока, Домашнее задание на следующий урок, Домашнее задание на проверку, Отметки</w:t>
      </w:r>
      <w:r>
        <w:rPr>
          <w:sz w:val="26"/>
          <w:szCs w:val="26"/>
        </w:rPr>
        <w:t>);</w:t>
      </w:r>
    </w:p>
    <w:p w:rsidR="002D4BBD" w:rsidRDefault="002D4BBD" w:rsidP="002D4BBD">
      <w:pPr>
        <w:pStyle w:val="af2"/>
        <w:ind w:firstLine="0"/>
        <w:rPr>
          <w:sz w:val="26"/>
          <w:szCs w:val="26"/>
        </w:rPr>
      </w:pPr>
      <w:r>
        <w:rPr>
          <w:sz w:val="26"/>
          <w:szCs w:val="26"/>
        </w:rPr>
        <w:t>Итоговые отметки за прошлые периоды.</w:t>
      </w:r>
    </w:p>
    <w:p w:rsidR="002D4BBD" w:rsidRDefault="00105A8D" w:rsidP="002D4BBD">
      <w:pPr>
        <w:pStyle w:val="af2"/>
        <w:ind w:firstLine="0"/>
        <w:rPr>
          <w:noProof/>
        </w:rPr>
      </w:pPr>
      <w:r w:rsidRPr="00D10B76">
        <w:rPr>
          <w:noProof/>
        </w:rPr>
        <w:lastRenderedPageBreak/>
        <w:drawing>
          <wp:inline distT="0" distB="0" distL="0" distR="0">
            <wp:extent cx="5943600" cy="679132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p>
    <w:p w:rsidR="002D4BBD" w:rsidRDefault="002D4BBD" w:rsidP="00546D92">
      <w:pPr>
        <w:pStyle w:val="af2"/>
        <w:ind w:firstLine="0"/>
        <w:jc w:val="left"/>
        <w:rPr>
          <w:sz w:val="26"/>
          <w:szCs w:val="26"/>
        </w:rPr>
      </w:pPr>
      <w:r>
        <w:rPr>
          <w:lang w:eastAsia="en-US"/>
        </w:rPr>
        <w:t xml:space="preserve">                                            </w:t>
      </w:r>
      <w:r w:rsidRPr="0082286E">
        <w:rPr>
          <w:bCs/>
          <w:sz w:val="26"/>
          <w:szCs w:val="26"/>
          <w:lang w:eastAsia="en-US"/>
        </w:rPr>
        <w:t>Рисунок 28</w:t>
      </w:r>
      <w:r>
        <w:rPr>
          <w:bCs/>
          <w:sz w:val="26"/>
          <w:szCs w:val="26"/>
          <w:lang w:eastAsia="en-US"/>
        </w:rPr>
        <w:t xml:space="preserve"> – Страница «Предмет» </w:t>
      </w:r>
    </w:p>
    <w:p w:rsidR="00546D92" w:rsidRDefault="002D4BBD" w:rsidP="002D4BBD">
      <w:pPr>
        <w:pStyle w:val="affffff5"/>
        <w:spacing w:line="240" w:lineRule="auto"/>
        <w:ind w:firstLine="0"/>
        <w:jc w:val="left"/>
        <w:rPr>
          <w:sz w:val="26"/>
          <w:szCs w:val="26"/>
        </w:rPr>
      </w:pPr>
      <w:r>
        <w:rPr>
          <w:sz w:val="26"/>
          <w:szCs w:val="26"/>
        </w:rPr>
        <w:br/>
        <w:t xml:space="preserve">       </w:t>
      </w:r>
      <w:r w:rsidRPr="0082286E">
        <w:rPr>
          <w:sz w:val="26"/>
          <w:szCs w:val="26"/>
        </w:rPr>
        <w:t>На странице «Предмет» можно прикрепить домашнее задание на проверку.</w:t>
      </w:r>
      <w:r w:rsidRPr="0082286E">
        <w:rPr>
          <w:sz w:val="26"/>
          <w:szCs w:val="26"/>
        </w:rPr>
        <w:br/>
        <w:t>Для этого необходимо нажать на кнопку «Добавить» (Рисунок 29) и в появившемся окне «Домашнее задание на проверку» прикрепить нужный файл с</w:t>
      </w:r>
      <w:r>
        <w:rPr>
          <w:sz w:val="26"/>
          <w:szCs w:val="26"/>
        </w:rPr>
        <w:t xml:space="preserve"> </w:t>
      </w:r>
      <w:r w:rsidRPr="0082286E">
        <w:rPr>
          <w:sz w:val="26"/>
          <w:szCs w:val="26"/>
        </w:rPr>
        <w:t>домашни</w:t>
      </w:r>
      <w:r w:rsidR="00546D92">
        <w:rPr>
          <w:sz w:val="26"/>
          <w:szCs w:val="26"/>
        </w:rPr>
        <w:t>м з</w:t>
      </w:r>
      <w:r w:rsidRPr="0082286E">
        <w:rPr>
          <w:sz w:val="26"/>
          <w:szCs w:val="26"/>
        </w:rPr>
        <w:t>аданием или написать ответ текстом.</w:t>
      </w:r>
    </w:p>
    <w:p w:rsidR="002D4BBD" w:rsidRDefault="002D4BBD" w:rsidP="002D4BBD">
      <w:pPr>
        <w:pStyle w:val="affffff5"/>
        <w:spacing w:line="240" w:lineRule="auto"/>
        <w:ind w:firstLine="0"/>
        <w:jc w:val="left"/>
        <w:rPr>
          <w:noProof/>
          <w:sz w:val="26"/>
          <w:szCs w:val="26"/>
        </w:rPr>
      </w:pPr>
      <w:r>
        <w:rPr>
          <w:sz w:val="26"/>
          <w:szCs w:val="26"/>
        </w:rPr>
        <w:lastRenderedPageBreak/>
        <w:br/>
      </w:r>
      <w:r w:rsidR="00105A8D" w:rsidRPr="00E806AD">
        <w:rPr>
          <w:noProof/>
          <w:sz w:val="26"/>
          <w:szCs w:val="26"/>
        </w:rPr>
        <w:drawing>
          <wp:inline distT="0" distB="0" distL="0" distR="0">
            <wp:extent cx="5010150" cy="220027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0150" cy="2200275"/>
                    </a:xfrm>
                    <a:prstGeom prst="rect">
                      <a:avLst/>
                    </a:prstGeom>
                    <a:noFill/>
                    <a:ln>
                      <a:noFill/>
                    </a:ln>
                  </pic:spPr>
                </pic:pic>
              </a:graphicData>
            </a:graphic>
          </wp:inline>
        </w:drawing>
      </w:r>
    </w:p>
    <w:p w:rsidR="002D4BBD" w:rsidRDefault="002D4BBD" w:rsidP="002D4BBD">
      <w:pPr>
        <w:pStyle w:val="affffff5"/>
        <w:spacing w:line="240" w:lineRule="auto"/>
        <w:jc w:val="left"/>
        <w:rPr>
          <w:sz w:val="26"/>
          <w:szCs w:val="26"/>
        </w:rPr>
      </w:pPr>
      <w:r>
        <w:rPr>
          <w:sz w:val="26"/>
          <w:szCs w:val="26"/>
        </w:rPr>
        <w:t>Рисунок 29 – Домашнее задание на проверку</w:t>
      </w:r>
      <w:r>
        <w:rPr>
          <w:sz w:val="26"/>
          <w:szCs w:val="26"/>
        </w:rPr>
        <w:br/>
      </w:r>
      <w:r>
        <w:rPr>
          <w:sz w:val="26"/>
          <w:szCs w:val="26"/>
        </w:rPr>
        <w:br/>
        <w:t>После прикрепления файла или ответа на домашнее задание, есть возможность его редактирования или удаления (Рисунок 29.1). Так же, отображен статус его проверки.</w:t>
      </w:r>
    </w:p>
    <w:p w:rsidR="002D4BBD" w:rsidRDefault="00105A8D" w:rsidP="002D4BBD">
      <w:pPr>
        <w:pStyle w:val="affffff5"/>
        <w:spacing w:line="240" w:lineRule="auto"/>
        <w:jc w:val="center"/>
        <w:rPr>
          <w:sz w:val="26"/>
          <w:szCs w:val="26"/>
        </w:rPr>
      </w:pPr>
      <w:r w:rsidRPr="009616D0">
        <w:rPr>
          <w:noProof/>
          <w:sz w:val="26"/>
          <w:szCs w:val="26"/>
        </w:rPr>
        <w:drawing>
          <wp:inline distT="0" distB="0" distL="0" distR="0">
            <wp:extent cx="2266950" cy="192405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0" cy="1924050"/>
                    </a:xfrm>
                    <a:prstGeom prst="rect">
                      <a:avLst/>
                    </a:prstGeom>
                    <a:noFill/>
                    <a:ln>
                      <a:noFill/>
                    </a:ln>
                  </pic:spPr>
                </pic:pic>
              </a:graphicData>
            </a:graphic>
          </wp:inline>
        </w:drawing>
      </w:r>
      <w:r w:rsidR="002D4BBD">
        <w:rPr>
          <w:noProof/>
          <w:sz w:val="26"/>
          <w:szCs w:val="26"/>
        </w:rPr>
        <w:br/>
      </w:r>
      <w:r w:rsidR="002D4BBD">
        <w:rPr>
          <w:sz w:val="26"/>
          <w:szCs w:val="26"/>
        </w:rPr>
        <w:t xml:space="preserve">Рисунок 29.1 </w:t>
      </w:r>
    </w:p>
    <w:p w:rsidR="002D4BBD" w:rsidRDefault="002D4BBD" w:rsidP="002D4BBD">
      <w:pPr>
        <w:pStyle w:val="affffff5"/>
        <w:spacing w:line="240" w:lineRule="auto"/>
        <w:jc w:val="left"/>
        <w:rPr>
          <w:noProof/>
          <w:sz w:val="26"/>
          <w:szCs w:val="26"/>
        </w:rPr>
      </w:pPr>
      <w:r>
        <w:rPr>
          <w:noProof/>
          <w:sz w:val="26"/>
          <w:szCs w:val="26"/>
        </w:rPr>
        <w:t>Статусы проверки домашнего задания:</w:t>
      </w:r>
      <w:r>
        <w:rPr>
          <w:noProof/>
          <w:sz w:val="26"/>
          <w:szCs w:val="26"/>
        </w:rPr>
        <w:br/>
        <w:t>- Новое задание;</w:t>
      </w:r>
      <w:r>
        <w:rPr>
          <w:noProof/>
          <w:sz w:val="26"/>
          <w:szCs w:val="26"/>
        </w:rPr>
        <w:br/>
        <w:t>- На проверке;</w:t>
      </w:r>
      <w:r>
        <w:rPr>
          <w:noProof/>
          <w:sz w:val="26"/>
          <w:szCs w:val="26"/>
        </w:rPr>
        <w:br/>
        <w:t>- Работа над ошибками;</w:t>
      </w:r>
      <w:r>
        <w:rPr>
          <w:noProof/>
          <w:sz w:val="26"/>
          <w:szCs w:val="26"/>
        </w:rPr>
        <w:br/>
        <w:t>- Проверено.</w:t>
      </w:r>
    </w:p>
    <w:p w:rsidR="002D4BBD" w:rsidRDefault="002D4BBD" w:rsidP="002D4BBD">
      <w:pPr>
        <w:pStyle w:val="affffff5"/>
        <w:spacing w:line="240" w:lineRule="auto"/>
        <w:jc w:val="center"/>
        <w:rPr>
          <w:sz w:val="26"/>
          <w:szCs w:val="26"/>
        </w:rPr>
      </w:pPr>
    </w:p>
    <w:p w:rsidR="002D4BBD" w:rsidRDefault="002D4BBD" w:rsidP="002D4BBD">
      <w:pPr>
        <w:pStyle w:val="affffff5"/>
        <w:spacing w:line="240" w:lineRule="auto"/>
        <w:jc w:val="left"/>
        <w:rPr>
          <w:sz w:val="26"/>
          <w:szCs w:val="26"/>
        </w:rPr>
      </w:pPr>
      <w:r>
        <w:rPr>
          <w:noProof/>
          <w:sz w:val="26"/>
          <w:szCs w:val="26"/>
        </w:rPr>
        <w:t xml:space="preserve">Флаг </w:t>
      </w:r>
      <w:r w:rsidR="00105A8D" w:rsidRPr="006F0CCD">
        <w:rPr>
          <w:noProof/>
          <w:sz w:val="26"/>
          <w:szCs w:val="26"/>
        </w:rPr>
        <w:drawing>
          <wp:inline distT="0" distB="0" distL="0" distR="0">
            <wp:extent cx="685800" cy="20955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Pr>
          <w:noProof/>
          <w:sz w:val="26"/>
          <w:szCs w:val="26"/>
        </w:rPr>
        <w:t>означает, что приложенное домашнее задание полностью выполнено и ожидает проверки.</w:t>
      </w:r>
    </w:p>
    <w:p w:rsidR="002D4BBD" w:rsidRDefault="002D4BBD" w:rsidP="002D4BBD">
      <w:pPr>
        <w:pStyle w:val="affffff5"/>
        <w:spacing w:line="240" w:lineRule="auto"/>
        <w:jc w:val="left"/>
        <w:rPr>
          <w:sz w:val="26"/>
          <w:szCs w:val="26"/>
        </w:rPr>
      </w:pPr>
      <w:r>
        <w:rPr>
          <w:noProof/>
          <w:sz w:val="26"/>
          <w:szCs w:val="26"/>
        </w:rPr>
        <w:t>Если флаг не проставлен, смена статуса проверки домашнего задания для учителя не будет доступна.</w:t>
      </w:r>
    </w:p>
    <w:p w:rsidR="002D4BBD" w:rsidRDefault="002D4BBD" w:rsidP="002D4BBD">
      <w:pPr>
        <w:pStyle w:val="affffff5"/>
        <w:spacing w:line="240" w:lineRule="auto"/>
        <w:jc w:val="left"/>
        <w:rPr>
          <w:sz w:val="26"/>
          <w:szCs w:val="26"/>
        </w:rPr>
      </w:pPr>
      <w:r>
        <w:rPr>
          <w:sz w:val="26"/>
          <w:szCs w:val="26"/>
        </w:rPr>
        <w:t>После проверки домашнего задания, учитель меняет статус задания (Рисунок 29.2).</w:t>
      </w:r>
    </w:p>
    <w:p w:rsidR="00546D92" w:rsidRDefault="00546D92" w:rsidP="002D4BBD">
      <w:pPr>
        <w:pStyle w:val="affffff5"/>
        <w:spacing w:line="240" w:lineRule="auto"/>
        <w:jc w:val="left"/>
        <w:rPr>
          <w:sz w:val="26"/>
          <w:szCs w:val="26"/>
        </w:rPr>
      </w:pPr>
    </w:p>
    <w:p w:rsidR="002D4BBD" w:rsidRDefault="00105A8D" w:rsidP="002D4BBD">
      <w:pPr>
        <w:pStyle w:val="affffff5"/>
        <w:spacing w:line="240" w:lineRule="auto"/>
        <w:jc w:val="center"/>
        <w:rPr>
          <w:sz w:val="26"/>
          <w:szCs w:val="26"/>
        </w:rPr>
      </w:pPr>
      <w:r w:rsidRPr="009616D0">
        <w:rPr>
          <w:noProof/>
          <w:sz w:val="26"/>
          <w:szCs w:val="26"/>
        </w:rPr>
        <w:lastRenderedPageBreak/>
        <w:drawing>
          <wp:inline distT="0" distB="0" distL="0" distR="0">
            <wp:extent cx="2600325" cy="229552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2295525"/>
                    </a:xfrm>
                    <a:prstGeom prst="rect">
                      <a:avLst/>
                    </a:prstGeom>
                    <a:noFill/>
                    <a:ln>
                      <a:noFill/>
                    </a:ln>
                  </pic:spPr>
                </pic:pic>
              </a:graphicData>
            </a:graphic>
          </wp:inline>
        </w:drawing>
      </w:r>
      <w:r w:rsidR="002D4BBD">
        <w:rPr>
          <w:sz w:val="26"/>
          <w:szCs w:val="26"/>
        </w:rPr>
        <w:br/>
      </w:r>
      <w:r w:rsidR="002D4BBD">
        <w:rPr>
          <w:noProof/>
          <w:sz w:val="26"/>
          <w:szCs w:val="26"/>
        </w:rPr>
        <w:t>Рисунок 29.2</w:t>
      </w:r>
    </w:p>
    <w:p w:rsidR="002D4BBD" w:rsidRDefault="002D4BBD" w:rsidP="002D4BBD">
      <w:pPr>
        <w:pStyle w:val="affffff5"/>
        <w:spacing w:line="240" w:lineRule="auto"/>
        <w:jc w:val="center"/>
        <w:rPr>
          <w:noProof/>
          <w:sz w:val="26"/>
          <w:szCs w:val="26"/>
        </w:rPr>
      </w:pPr>
    </w:p>
    <w:p w:rsidR="002D4BBD" w:rsidRDefault="002D4BBD" w:rsidP="002D4BBD">
      <w:pPr>
        <w:pStyle w:val="affffff5"/>
        <w:spacing w:line="240" w:lineRule="auto"/>
        <w:jc w:val="left"/>
        <w:rPr>
          <w:noProof/>
          <w:sz w:val="26"/>
          <w:szCs w:val="26"/>
        </w:rPr>
      </w:pPr>
    </w:p>
    <w:p w:rsidR="002D4BBD" w:rsidRDefault="002D4BBD" w:rsidP="002D4BBD">
      <w:pPr>
        <w:pStyle w:val="affffff5"/>
        <w:spacing w:line="240" w:lineRule="auto"/>
        <w:jc w:val="left"/>
        <w:rPr>
          <w:noProof/>
          <w:sz w:val="26"/>
          <w:szCs w:val="26"/>
        </w:rPr>
      </w:pPr>
      <w:r>
        <w:rPr>
          <w:noProof/>
          <w:sz w:val="26"/>
          <w:szCs w:val="26"/>
        </w:rPr>
        <w:t>Внесение изменений в приложенное домашнее задание возможно только в статусах</w:t>
      </w:r>
      <w:r w:rsidRPr="00D37F46">
        <w:rPr>
          <w:noProof/>
          <w:sz w:val="26"/>
          <w:szCs w:val="26"/>
        </w:rPr>
        <w:t xml:space="preserve"> </w:t>
      </w:r>
      <w:r>
        <w:rPr>
          <w:noProof/>
          <w:sz w:val="26"/>
          <w:szCs w:val="26"/>
        </w:rPr>
        <w:t>«Новое задание</w:t>
      </w:r>
      <w:r>
        <w:t>» и</w:t>
      </w:r>
      <w:r>
        <w:rPr>
          <w:noProof/>
          <w:sz w:val="26"/>
          <w:szCs w:val="26"/>
        </w:rPr>
        <w:t xml:space="preserve"> «Работа над ошибками». В статусах «На проверке» и «Проверено» доступен только просмотр.</w:t>
      </w:r>
    </w:p>
    <w:p w:rsidR="002D4BBD" w:rsidRDefault="002D4BBD" w:rsidP="002D4BBD">
      <w:pPr>
        <w:pStyle w:val="affffff5"/>
        <w:spacing w:line="240" w:lineRule="auto"/>
        <w:jc w:val="left"/>
        <w:rPr>
          <w:noProof/>
          <w:sz w:val="26"/>
          <w:szCs w:val="26"/>
        </w:rPr>
      </w:pPr>
      <w:r>
        <w:rPr>
          <w:noProof/>
          <w:sz w:val="26"/>
          <w:szCs w:val="26"/>
        </w:rPr>
        <w:t>При просмотре домашнего задания и при редатировании в статусе «Работа над ошибками» доступен Комметарий преподавателя к работе (Рисунок 29.3).</w:t>
      </w:r>
    </w:p>
    <w:p w:rsidR="002D4BBD" w:rsidRDefault="00105A8D" w:rsidP="002D4BBD">
      <w:pPr>
        <w:pStyle w:val="affffff5"/>
        <w:spacing w:line="240" w:lineRule="auto"/>
        <w:jc w:val="center"/>
        <w:rPr>
          <w:noProof/>
          <w:sz w:val="26"/>
          <w:szCs w:val="26"/>
        </w:rPr>
      </w:pPr>
      <w:r w:rsidRPr="0011793F">
        <w:rPr>
          <w:noProof/>
          <w:sz w:val="26"/>
          <w:szCs w:val="26"/>
        </w:rPr>
        <w:drawing>
          <wp:inline distT="0" distB="0" distL="0" distR="0">
            <wp:extent cx="4124325" cy="361950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4325" cy="3619500"/>
                    </a:xfrm>
                    <a:prstGeom prst="rect">
                      <a:avLst/>
                    </a:prstGeom>
                    <a:noFill/>
                    <a:ln>
                      <a:noFill/>
                    </a:ln>
                  </pic:spPr>
                </pic:pic>
              </a:graphicData>
            </a:graphic>
          </wp:inline>
        </w:drawing>
      </w:r>
      <w:r w:rsidR="002D4BBD">
        <w:rPr>
          <w:noProof/>
          <w:sz w:val="26"/>
          <w:szCs w:val="26"/>
        </w:rPr>
        <w:br/>
        <w:t>Рисунок 29.3</w:t>
      </w:r>
    </w:p>
    <w:p w:rsidR="002D4BBD" w:rsidRDefault="002D4BBD" w:rsidP="002D4BBD">
      <w:pPr>
        <w:pStyle w:val="af2"/>
        <w:ind w:firstLine="0"/>
        <w:rPr>
          <w:sz w:val="26"/>
          <w:szCs w:val="26"/>
        </w:rPr>
      </w:pPr>
    </w:p>
    <w:p w:rsidR="002D4BBD" w:rsidRDefault="002D4BBD" w:rsidP="002D4BBD">
      <w:pPr>
        <w:pStyle w:val="af2"/>
        <w:ind w:firstLine="0"/>
      </w:pPr>
    </w:p>
    <w:p w:rsidR="00546D92" w:rsidRDefault="00546D92" w:rsidP="002D4BBD">
      <w:pPr>
        <w:pStyle w:val="af2"/>
        <w:ind w:firstLine="0"/>
      </w:pPr>
    </w:p>
    <w:p w:rsidR="00546D92" w:rsidRPr="002D4BBD" w:rsidRDefault="00546D92" w:rsidP="002D4BBD">
      <w:pPr>
        <w:pStyle w:val="af2"/>
        <w:ind w:firstLine="0"/>
      </w:pPr>
    </w:p>
    <w:p w:rsidR="000D0993" w:rsidRPr="00277845" w:rsidRDefault="000D0993" w:rsidP="00277845">
      <w:pPr>
        <w:pStyle w:val="22"/>
        <w:numPr>
          <w:ilvl w:val="1"/>
          <w:numId w:val="30"/>
        </w:numPr>
        <w:spacing w:before="0" w:after="0"/>
        <w:ind w:left="0" w:firstLine="567"/>
        <w:rPr>
          <w:sz w:val="26"/>
          <w:szCs w:val="26"/>
        </w:rPr>
      </w:pPr>
      <w:bookmarkStart w:id="84" w:name="_Toc57820828"/>
      <w:r w:rsidRPr="00277845">
        <w:rPr>
          <w:sz w:val="26"/>
          <w:szCs w:val="26"/>
        </w:rPr>
        <w:lastRenderedPageBreak/>
        <w:t>Страница «Отметки». Просмотр отметок</w:t>
      </w:r>
      <w:r w:rsidR="009826D6">
        <w:rPr>
          <w:sz w:val="26"/>
          <w:szCs w:val="26"/>
        </w:rPr>
        <w:t>, комментариев учителя</w:t>
      </w:r>
      <w:r w:rsidRPr="00277845">
        <w:rPr>
          <w:sz w:val="26"/>
          <w:szCs w:val="26"/>
        </w:rPr>
        <w:t xml:space="preserve"> и данных о посещаемости занятий за учебный период</w:t>
      </w:r>
      <w:bookmarkEnd w:id="78"/>
      <w:bookmarkEnd w:id="79"/>
      <w:bookmarkEnd w:id="80"/>
      <w:bookmarkEnd w:id="81"/>
      <w:bookmarkEnd w:id="82"/>
      <w:bookmarkEnd w:id="84"/>
    </w:p>
    <w:p w:rsidR="000D0993" w:rsidRPr="000D0993" w:rsidRDefault="000D0993" w:rsidP="000D0993">
      <w:pPr>
        <w:pStyle w:val="affffff5"/>
        <w:spacing w:line="240" w:lineRule="auto"/>
        <w:rPr>
          <w:sz w:val="26"/>
          <w:szCs w:val="26"/>
        </w:rPr>
      </w:pPr>
      <w:r w:rsidRPr="000D0993">
        <w:rPr>
          <w:sz w:val="26"/>
          <w:szCs w:val="26"/>
        </w:rPr>
        <w:t>На странице «Отметки» Вы можете просмотреть отметки</w:t>
      </w:r>
      <w:r w:rsidR="009826D6">
        <w:rPr>
          <w:sz w:val="26"/>
          <w:szCs w:val="26"/>
        </w:rPr>
        <w:t xml:space="preserve"> с комментариями учителя</w:t>
      </w:r>
      <w:r w:rsidRPr="000D0993">
        <w:rPr>
          <w:sz w:val="26"/>
          <w:szCs w:val="26"/>
        </w:rPr>
        <w:t xml:space="preserve"> и данные о посещаемости занятий за учебный период – четверть, триместр или полугодие, как показано на рисунке </w:t>
      </w:r>
      <w:r w:rsidR="0082286E">
        <w:rPr>
          <w:sz w:val="26"/>
          <w:szCs w:val="26"/>
        </w:rPr>
        <w:t>30</w:t>
      </w:r>
      <w:r w:rsidRPr="000D0993">
        <w:rPr>
          <w:sz w:val="26"/>
          <w:szCs w:val="26"/>
        </w:rPr>
        <w:t>.</w:t>
      </w:r>
    </w:p>
    <w:p w:rsidR="000D0993" w:rsidRDefault="000D0993" w:rsidP="000D0993">
      <w:pPr>
        <w:pStyle w:val="affffff5"/>
        <w:spacing w:line="240" w:lineRule="auto"/>
        <w:rPr>
          <w:sz w:val="26"/>
          <w:szCs w:val="26"/>
        </w:rPr>
      </w:pPr>
      <w:r w:rsidRPr="000D0993">
        <w:rPr>
          <w:sz w:val="26"/>
          <w:szCs w:val="26"/>
        </w:rPr>
        <w:t>В верхней части страницы «Уроки» электронного дневника расположены фильтры, позволяющие определять следующие параметры: Подведомственность, ОО, класс, Обучающийся, период.</w:t>
      </w:r>
    </w:p>
    <w:p w:rsidR="00E96A43" w:rsidRPr="000D0993" w:rsidRDefault="00E96A43" w:rsidP="000D0993">
      <w:pPr>
        <w:pStyle w:val="affffff5"/>
        <w:spacing w:line="240" w:lineRule="auto"/>
        <w:rPr>
          <w:sz w:val="26"/>
          <w:szCs w:val="26"/>
        </w:rPr>
      </w:pPr>
    </w:p>
    <w:p w:rsidR="000D0993" w:rsidRPr="000D0993" w:rsidRDefault="00105A8D" w:rsidP="000D0993">
      <w:pPr>
        <w:spacing w:line="240" w:lineRule="auto"/>
        <w:ind w:firstLine="0"/>
        <w:rPr>
          <w:sz w:val="26"/>
          <w:szCs w:val="26"/>
        </w:rPr>
      </w:pPr>
      <w:r w:rsidRPr="00F30935">
        <w:rPr>
          <w:noProof/>
          <w:sz w:val="26"/>
          <w:szCs w:val="26"/>
        </w:rPr>
        <w:drawing>
          <wp:inline distT="0" distB="0" distL="0" distR="0">
            <wp:extent cx="5105400" cy="436245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4362450"/>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85" w:name="_Ref498089414"/>
      <w:r w:rsidRPr="000D0993">
        <w:rPr>
          <w:sz w:val="26"/>
          <w:szCs w:val="26"/>
        </w:rPr>
        <w:t xml:space="preserve">Рисунок </w:t>
      </w:r>
      <w:bookmarkEnd w:id="85"/>
      <w:r w:rsidR="0082286E">
        <w:rPr>
          <w:sz w:val="26"/>
          <w:szCs w:val="26"/>
        </w:rPr>
        <w:t>30</w:t>
      </w:r>
      <w:r w:rsidRPr="000D0993">
        <w:rPr>
          <w:sz w:val="26"/>
          <w:szCs w:val="26"/>
        </w:rPr>
        <w:t xml:space="preserve"> – Электронный дневник. Страница «Отметки»</w:t>
      </w:r>
    </w:p>
    <w:p w:rsidR="00E96A43" w:rsidRPr="00E96A43" w:rsidRDefault="00E96A43" w:rsidP="00E96A43">
      <w:pPr>
        <w:pStyle w:val="af2"/>
        <w:rPr>
          <w:lang w:eastAsia="en-US"/>
        </w:rPr>
      </w:pPr>
    </w:p>
    <w:p w:rsidR="000D0993" w:rsidRPr="000D0993" w:rsidRDefault="000D0993" w:rsidP="000D0993">
      <w:pPr>
        <w:pStyle w:val="affffff5"/>
        <w:spacing w:line="240" w:lineRule="auto"/>
        <w:rPr>
          <w:sz w:val="26"/>
          <w:szCs w:val="26"/>
        </w:rPr>
      </w:pPr>
      <w:r w:rsidRPr="000D0993">
        <w:rPr>
          <w:sz w:val="26"/>
          <w:szCs w:val="26"/>
        </w:rPr>
        <w:t>По умолчанию отображаются отметки и данные о</w:t>
      </w:r>
      <w:r w:rsidR="0058303E">
        <w:rPr>
          <w:sz w:val="26"/>
          <w:szCs w:val="26"/>
        </w:rPr>
        <w:t xml:space="preserve"> посещаемости занятий за </w:t>
      </w:r>
      <w:r w:rsidRPr="000D0993">
        <w:rPr>
          <w:sz w:val="26"/>
          <w:szCs w:val="26"/>
        </w:rPr>
        <w:t>текущий период. Чтобы выбрать другой учебный период, установите соответствующее значение в поле «Период».</w:t>
      </w:r>
    </w:p>
    <w:p w:rsidR="000D0993" w:rsidRPr="000D0993" w:rsidRDefault="000D0993" w:rsidP="000D0993">
      <w:pPr>
        <w:pStyle w:val="affffff5"/>
        <w:spacing w:line="240" w:lineRule="auto"/>
        <w:rPr>
          <w:sz w:val="26"/>
          <w:szCs w:val="26"/>
        </w:rPr>
      </w:pPr>
      <w:r w:rsidRPr="000D0993">
        <w:rPr>
          <w:sz w:val="26"/>
          <w:szCs w:val="26"/>
        </w:rPr>
        <w:t xml:space="preserve">По умолчанию отображаются все типы отметок. Вверху отображаются следующие фильтры: «Домашнее задание», «Работа на уроке», «Контрольные работы». Если установлен один из фильтров, то отображаются отметки только с соответствующим типом. В случае если все фильтры установлены/не установлены, отображаются все типы отметок. </w:t>
      </w:r>
    </w:p>
    <w:p w:rsidR="000D0993" w:rsidRPr="000D0993" w:rsidRDefault="000D0993" w:rsidP="000D0993">
      <w:pPr>
        <w:pStyle w:val="affffff5"/>
        <w:spacing w:line="240" w:lineRule="auto"/>
        <w:rPr>
          <w:sz w:val="26"/>
          <w:szCs w:val="26"/>
        </w:rPr>
      </w:pPr>
      <w:r w:rsidRPr="000D0993">
        <w:rPr>
          <w:sz w:val="26"/>
          <w:szCs w:val="26"/>
        </w:rPr>
        <w:t>Данные представлены в виде таблицы, строка значений которой отражает следующую информацию по предмету (в рамках выбранного периода):</w:t>
      </w:r>
    </w:p>
    <w:p w:rsidR="000D0993" w:rsidRPr="000D0993" w:rsidRDefault="000D0993" w:rsidP="000D0993">
      <w:pPr>
        <w:pStyle w:val="affffff5"/>
        <w:spacing w:line="240" w:lineRule="auto"/>
        <w:rPr>
          <w:sz w:val="26"/>
          <w:szCs w:val="26"/>
        </w:rPr>
      </w:pPr>
      <w:r w:rsidRPr="000D0993">
        <w:rPr>
          <w:sz w:val="26"/>
          <w:szCs w:val="26"/>
        </w:rPr>
        <w:t>название предмета;</w:t>
      </w:r>
    </w:p>
    <w:p w:rsidR="000D0993" w:rsidRPr="000D0993" w:rsidRDefault="000D0993" w:rsidP="000D0993">
      <w:pPr>
        <w:pStyle w:val="affffff5"/>
        <w:spacing w:line="240" w:lineRule="auto"/>
        <w:rPr>
          <w:sz w:val="26"/>
          <w:szCs w:val="26"/>
        </w:rPr>
      </w:pPr>
      <w:r w:rsidRPr="000D0993">
        <w:rPr>
          <w:sz w:val="26"/>
          <w:szCs w:val="26"/>
        </w:rPr>
        <w:t>отметки и пропуски по дням;</w:t>
      </w:r>
    </w:p>
    <w:p w:rsidR="000D0993" w:rsidRPr="000D0993" w:rsidRDefault="000D0993" w:rsidP="000D0993">
      <w:pPr>
        <w:pStyle w:val="affffff5"/>
        <w:spacing w:line="240" w:lineRule="auto"/>
        <w:rPr>
          <w:sz w:val="26"/>
          <w:szCs w:val="26"/>
        </w:rPr>
      </w:pPr>
      <w:r w:rsidRPr="000D0993">
        <w:rPr>
          <w:sz w:val="26"/>
          <w:szCs w:val="26"/>
        </w:rPr>
        <w:t>итоговую отметку в случае, если период завершен;</w:t>
      </w:r>
    </w:p>
    <w:p w:rsidR="009826D6" w:rsidRDefault="000D0993" w:rsidP="000D0993">
      <w:pPr>
        <w:pStyle w:val="affffff5"/>
        <w:spacing w:line="240" w:lineRule="auto"/>
        <w:rPr>
          <w:sz w:val="26"/>
          <w:szCs w:val="26"/>
        </w:rPr>
      </w:pPr>
      <w:r w:rsidRPr="000D0993">
        <w:rPr>
          <w:sz w:val="26"/>
          <w:szCs w:val="26"/>
        </w:rPr>
        <w:t>успеваемость</w:t>
      </w:r>
      <w:r w:rsidR="009826D6">
        <w:rPr>
          <w:sz w:val="26"/>
          <w:szCs w:val="26"/>
        </w:rPr>
        <w:t>;</w:t>
      </w:r>
    </w:p>
    <w:p w:rsidR="00AF27CD" w:rsidRDefault="009826D6" w:rsidP="00EB311E">
      <w:pPr>
        <w:pStyle w:val="affffff5"/>
        <w:spacing w:line="240" w:lineRule="auto"/>
        <w:rPr>
          <w:sz w:val="26"/>
          <w:szCs w:val="26"/>
        </w:rPr>
      </w:pPr>
      <w:r>
        <w:rPr>
          <w:sz w:val="26"/>
          <w:szCs w:val="26"/>
        </w:rPr>
        <w:lastRenderedPageBreak/>
        <w:t xml:space="preserve">при </w:t>
      </w:r>
      <w:r w:rsidR="00EB2DFF">
        <w:rPr>
          <w:sz w:val="26"/>
          <w:szCs w:val="26"/>
        </w:rPr>
        <w:t>клике (нажатии)</w:t>
      </w:r>
      <w:r>
        <w:rPr>
          <w:sz w:val="26"/>
          <w:szCs w:val="26"/>
        </w:rPr>
        <w:t xml:space="preserve"> на отметку появляется окно с комментарием к отметке.</w:t>
      </w:r>
    </w:p>
    <w:p w:rsidR="009826D6" w:rsidRDefault="00AF27CD" w:rsidP="00EB311E">
      <w:pPr>
        <w:pStyle w:val="affffff5"/>
        <w:spacing w:line="240" w:lineRule="auto"/>
        <w:rPr>
          <w:sz w:val="26"/>
          <w:szCs w:val="26"/>
        </w:rPr>
      </w:pPr>
      <w:r>
        <w:rPr>
          <w:sz w:val="26"/>
          <w:szCs w:val="26"/>
        </w:rPr>
        <w:t>Чтобы скачать отметки в формате .</w:t>
      </w:r>
      <w:r>
        <w:rPr>
          <w:sz w:val="26"/>
          <w:szCs w:val="26"/>
          <w:lang w:val="en-US"/>
        </w:rPr>
        <w:t>xlsx</w:t>
      </w:r>
      <w:r w:rsidRPr="001E67C1">
        <w:rPr>
          <w:sz w:val="26"/>
          <w:szCs w:val="26"/>
        </w:rPr>
        <w:t xml:space="preserve"> </w:t>
      </w:r>
      <w:r>
        <w:rPr>
          <w:sz w:val="26"/>
          <w:szCs w:val="26"/>
        </w:rPr>
        <w:t>файла необходимо нажать на иконку</w:t>
      </w:r>
      <w:r w:rsidR="001E67C1">
        <w:rPr>
          <w:sz w:val="26"/>
          <w:szCs w:val="26"/>
        </w:rPr>
        <w:t xml:space="preserve"> </w:t>
      </w:r>
      <w:r w:rsidR="00105A8D" w:rsidRPr="001E67C1">
        <w:rPr>
          <w:noProof/>
          <w:sz w:val="26"/>
          <w:szCs w:val="26"/>
        </w:rPr>
        <w:drawing>
          <wp:inline distT="0" distB="0" distL="0" distR="0">
            <wp:extent cx="295275" cy="30480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001E67C1">
        <w:rPr>
          <w:sz w:val="26"/>
          <w:szCs w:val="26"/>
        </w:rPr>
        <w:t xml:space="preserve"> в </w:t>
      </w:r>
      <w:r>
        <w:rPr>
          <w:sz w:val="26"/>
          <w:szCs w:val="26"/>
        </w:rPr>
        <w:t>правом верхнем углу таблицы</w:t>
      </w:r>
      <w:r w:rsidR="001E67C1">
        <w:rPr>
          <w:sz w:val="26"/>
          <w:szCs w:val="26"/>
        </w:rPr>
        <w:t xml:space="preserve">. Отметки в файле будут отображены в соответствии с примененными фильтрами в момент скачивания файла. </w:t>
      </w:r>
    </w:p>
    <w:p w:rsidR="001E67C1" w:rsidRDefault="001E67C1" w:rsidP="000D0993">
      <w:pPr>
        <w:pStyle w:val="affffff5"/>
        <w:spacing w:line="240" w:lineRule="auto"/>
        <w:rPr>
          <w:sz w:val="26"/>
          <w:szCs w:val="26"/>
        </w:rPr>
      </w:pPr>
    </w:p>
    <w:p w:rsidR="000D0993" w:rsidRPr="000D0993" w:rsidRDefault="000D0993" w:rsidP="000D0993">
      <w:pPr>
        <w:pStyle w:val="affffff5"/>
        <w:spacing w:line="240" w:lineRule="auto"/>
        <w:rPr>
          <w:sz w:val="26"/>
          <w:szCs w:val="26"/>
        </w:rPr>
      </w:pPr>
      <w:r w:rsidRPr="000D0993">
        <w:rPr>
          <w:sz w:val="26"/>
          <w:szCs w:val="26"/>
        </w:rPr>
        <w:t>При нажатии на иконку «График» отображается всплывающее окно с графиком динамики успеваемости по предмету (</w:t>
      </w:r>
      <w:r w:rsidR="00636ED3">
        <w:rPr>
          <w:sz w:val="26"/>
          <w:szCs w:val="26"/>
        </w:rPr>
        <w:t xml:space="preserve">Рисунок </w:t>
      </w:r>
      <w:r w:rsidR="0082286E">
        <w:rPr>
          <w:sz w:val="26"/>
          <w:szCs w:val="26"/>
        </w:rPr>
        <w:t>31</w:t>
      </w:r>
      <w:r w:rsidRPr="000D0993">
        <w:rPr>
          <w:sz w:val="26"/>
          <w:szCs w:val="26"/>
        </w:rPr>
        <w:t>).</w:t>
      </w:r>
    </w:p>
    <w:p w:rsidR="00E96A43" w:rsidRDefault="00105A8D" w:rsidP="001E67C1">
      <w:pPr>
        <w:spacing w:line="240" w:lineRule="auto"/>
        <w:ind w:firstLine="0"/>
        <w:contextualSpacing/>
        <w:jc w:val="center"/>
        <w:rPr>
          <w:sz w:val="26"/>
          <w:szCs w:val="26"/>
        </w:rPr>
      </w:pPr>
      <w:r w:rsidRPr="00CF597C">
        <w:rPr>
          <w:noProof/>
          <w:sz w:val="26"/>
          <w:szCs w:val="26"/>
        </w:rPr>
        <w:drawing>
          <wp:inline distT="0" distB="0" distL="0" distR="0">
            <wp:extent cx="5200650" cy="359092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50" cy="3590925"/>
                    </a:xfrm>
                    <a:prstGeom prst="rect">
                      <a:avLst/>
                    </a:prstGeom>
                    <a:noFill/>
                    <a:ln>
                      <a:noFill/>
                    </a:ln>
                  </pic:spPr>
                </pic:pic>
              </a:graphicData>
            </a:graphic>
          </wp:inline>
        </w:drawing>
      </w:r>
      <w:bookmarkStart w:id="86" w:name="_Ref519494994"/>
      <w:r w:rsidR="001E67C1">
        <w:rPr>
          <w:noProof/>
          <w:sz w:val="26"/>
          <w:szCs w:val="26"/>
        </w:rPr>
        <w:br/>
      </w:r>
      <w:r w:rsidR="000D0993" w:rsidRPr="000D0993">
        <w:rPr>
          <w:sz w:val="26"/>
          <w:szCs w:val="26"/>
        </w:rPr>
        <w:t xml:space="preserve">Рисунок </w:t>
      </w:r>
      <w:bookmarkEnd w:id="86"/>
      <w:r w:rsidR="0082286E">
        <w:rPr>
          <w:sz w:val="26"/>
          <w:szCs w:val="26"/>
        </w:rPr>
        <w:t>31</w:t>
      </w:r>
      <w:r w:rsidR="000D0993" w:rsidRPr="000D0993">
        <w:rPr>
          <w:sz w:val="26"/>
          <w:szCs w:val="26"/>
        </w:rPr>
        <w:t xml:space="preserve"> – Электронный дневник. Страница «Отметки». График динамики успеваемости</w:t>
      </w:r>
      <w:r w:rsidR="00E96A43">
        <w:rPr>
          <w:sz w:val="26"/>
          <w:szCs w:val="26"/>
        </w:rPr>
        <w:t xml:space="preserve"> </w:t>
      </w:r>
      <w:r w:rsidR="000D0993" w:rsidRPr="000D0993">
        <w:rPr>
          <w:sz w:val="26"/>
          <w:szCs w:val="26"/>
        </w:rPr>
        <w:t xml:space="preserve">количество пропущенных уроков. </w:t>
      </w:r>
    </w:p>
    <w:p w:rsidR="00E96A43" w:rsidRDefault="00E96A43" w:rsidP="00E96A43">
      <w:pPr>
        <w:pStyle w:val="affc"/>
        <w:spacing w:before="0" w:after="0"/>
        <w:rPr>
          <w:sz w:val="26"/>
          <w:szCs w:val="26"/>
        </w:rPr>
      </w:pPr>
    </w:p>
    <w:p w:rsidR="007F73EF" w:rsidRPr="007F73EF" w:rsidRDefault="000D0993" w:rsidP="007F73EF">
      <w:pPr>
        <w:pStyle w:val="affc"/>
        <w:spacing w:before="0" w:after="0"/>
        <w:ind w:firstLine="709"/>
        <w:jc w:val="left"/>
        <w:rPr>
          <w:sz w:val="26"/>
          <w:szCs w:val="26"/>
        </w:rPr>
      </w:pPr>
      <w:r w:rsidRPr="000D0993">
        <w:rPr>
          <w:sz w:val="26"/>
          <w:szCs w:val="26"/>
        </w:rPr>
        <w:t>При нажатии на график пропусков отображается всплывающее окно с пропущенными уроками (</w:t>
      </w:r>
      <w:r w:rsidR="00636ED3">
        <w:rPr>
          <w:sz w:val="26"/>
          <w:szCs w:val="26"/>
        </w:rPr>
        <w:t xml:space="preserve">Рисунок </w:t>
      </w:r>
      <w:r w:rsidR="0082286E">
        <w:rPr>
          <w:sz w:val="26"/>
          <w:szCs w:val="26"/>
        </w:rPr>
        <w:t>32</w:t>
      </w:r>
      <w:r w:rsidR="00636ED3">
        <w:rPr>
          <w:sz w:val="26"/>
          <w:szCs w:val="26"/>
        </w:rPr>
        <w:t>)</w:t>
      </w:r>
    </w:p>
    <w:p w:rsidR="000D0993" w:rsidRPr="000D0993" w:rsidRDefault="00105A8D" w:rsidP="00B82C51">
      <w:pPr>
        <w:ind w:firstLine="0"/>
        <w:contextualSpacing/>
        <w:rPr>
          <w:noProof/>
          <w:sz w:val="26"/>
          <w:szCs w:val="26"/>
        </w:rPr>
      </w:pPr>
      <w:r w:rsidRPr="00CF597C">
        <w:rPr>
          <w:noProof/>
          <w:sz w:val="26"/>
          <w:szCs w:val="26"/>
        </w:rPr>
        <w:drawing>
          <wp:inline distT="0" distB="0" distL="0" distR="0">
            <wp:extent cx="5934075" cy="15811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rsidR="000D0993" w:rsidRDefault="000D0993" w:rsidP="000D0993">
      <w:pPr>
        <w:pStyle w:val="affc"/>
        <w:spacing w:before="0" w:after="0"/>
        <w:rPr>
          <w:sz w:val="26"/>
          <w:szCs w:val="26"/>
        </w:rPr>
      </w:pPr>
      <w:r w:rsidRPr="000D0993">
        <w:rPr>
          <w:sz w:val="26"/>
          <w:szCs w:val="26"/>
        </w:rPr>
        <w:t xml:space="preserve">Рисунок </w:t>
      </w:r>
      <w:r w:rsidR="0082286E">
        <w:rPr>
          <w:sz w:val="26"/>
          <w:szCs w:val="26"/>
        </w:rPr>
        <w:t>32</w:t>
      </w:r>
      <w:r w:rsidRPr="000D0993">
        <w:rPr>
          <w:sz w:val="26"/>
          <w:szCs w:val="26"/>
        </w:rPr>
        <w:t xml:space="preserve"> – Электронный дневник. Страница «Отметки». График пропусков</w:t>
      </w:r>
    </w:p>
    <w:p w:rsidR="00E96A43" w:rsidRPr="00E96A43" w:rsidRDefault="00E96A43" w:rsidP="00E96A43">
      <w:pPr>
        <w:pStyle w:val="af2"/>
        <w:rPr>
          <w:lang w:eastAsia="en-US"/>
        </w:rPr>
      </w:pPr>
    </w:p>
    <w:p w:rsidR="000D0993" w:rsidRPr="000D0993" w:rsidRDefault="000D0993" w:rsidP="000D0993">
      <w:pPr>
        <w:pStyle w:val="affffff5"/>
        <w:spacing w:line="240" w:lineRule="auto"/>
        <w:rPr>
          <w:sz w:val="26"/>
          <w:szCs w:val="26"/>
        </w:rPr>
      </w:pPr>
      <w:r w:rsidRPr="000D0993">
        <w:rPr>
          <w:sz w:val="26"/>
          <w:szCs w:val="26"/>
        </w:rPr>
        <w:t>Дополнительно на странице представлена таблица итоговых отметок за прошлые годы (</w:t>
      </w:r>
      <w:r w:rsidR="00AA52F1">
        <w:rPr>
          <w:sz w:val="26"/>
          <w:szCs w:val="26"/>
        </w:rPr>
        <w:t xml:space="preserve">Рисунок </w:t>
      </w:r>
      <w:r w:rsidR="0082286E">
        <w:rPr>
          <w:sz w:val="26"/>
          <w:szCs w:val="26"/>
        </w:rPr>
        <w:t>33</w:t>
      </w:r>
      <w:r w:rsidRPr="000D0993">
        <w:rPr>
          <w:sz w:val="26"/>
          <w:szCs w:val="26"/>
        </w:rPr>
        <w:t>).</w:t>
      </w:r>
    </w:p>
    <w:p w:rsidR="000D0993" w:rsidRPr="000D0993" w:rsidRDefault="00105A8D" w:rsidP="000D0993">
      <w:pPr>
        <w:pStyle w:val="affb"/>
        <w:spacing w:before="0" w:after="0"/>
        <w:rPr>
          <w:sz w:val="26"/>
          <w:szCs w:val="26"/>
        </w:rPr>
      </w:pPr>
      <w:r w:rsidRPr="00CF597C">
        <w:rPr>
          <w:noProof/>
          <w:sz w:val="26"/>
          <w:szCs w:val="26"/>
        </w:rPr>
        <w:lastRenderedPageBreak/>
        <w:drawing>
          <wp:inline distT="0" distB="0" distL="0" distR="0">
            <wp:extent cx="5943600" cy="284797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87" w:name="_Ref498089534"/>
      <w:r w:rsidRPr="000D0993">
        <w:rPr>
          <w:sz w:val="26"/>
          <w:szCs w:val="26"/>
        </w:rPr>
        <w:t xml:space="preserve">Рисунок </w:t>
      </w:r>
      <w:bookmarkEnd w:id="87"/>
      <w:r w:rsidR="0082286E">
        <w:rPr>
          <w:sz w:val="26"/>
          <w:szCs w:val="26"/>
        </w:rPr>
        <w:t>33</w:t>
      </w:r>
      <w:r w:rsidRPr="000D0993">
        <w:rPr>
          <w:sz w:val="26"/>
          <w:szCs w:val="26"/>
        </w:rPr>
        <w:t xml:space="preserve"> – Электронный дневник. Страница «Отметки». </w:t>
      </w:r>
      <w:r w:rsidRPr="000D0993">
        <w:rPr>
          <w:sz w:val="26"/>
          <w:szCs w:val="26"/>
        </w:rPr>
        <w:br/>
        <w:t>Итоговые отметки за прошлые годы</w:t>
      </w:r>
    </w:p>
    <w:p w:rsidR="00E96A43" w:rsidRPr="00E96A43" w:rsidRDefault="00E96A43" w:rsidP="00E96A43">
      <w:pPr>
        <w:pStyle w:val="af2"/>
        <w:rPr>
          <w:lang w:eastAsia="en-US"/>
        </w:rPr>
      </w:pPr>
    </w:p>
    <w:p w:rsidR="000D0993" w:rsidRPr="000D0993" w:rsidRDefault="000D0993" w:rsidP="00277845">
      <w:pPr>
        <w:pStyle w:val="22"/>
        <w:numPr>
          <w:ilvl w:val="1"/>
          <w:numId w:val="30"/>
        </w:numPr>
        <w:spacing w:before="0" w:after="0"/>
        <w:ind w:left="0" w:firstLine="567"/>
        <w:rPr>
          <w:sz w:val="26"/>
          <w:szCs w:val="26"/>
        </w:rPr>
      </w:pPr>
      <w:bookmarkStart w:id="88" w:name="_Toc463980287"/>
      <w:bookmarkStart w:id="89" w:name="_Toc485909787"/>
      <w:bookmarkStart w:id="90" w:name="_Toc485911990"/>
      <w:bookmarkStart w:id="91" w:name="_Toc485979202"/>
      <w:bookmarkStart w:id="92" w:name="_Toc487469721"/>
      <w:bookmarkStart w:id="93" w:name="_Toc526531410"/>
      <w:bookmarkStart w:id="94" w:name="_Toc57820829"/>
      <w:r w:rsidRPr="000D0993">
        <w:rPr>
          <w:sz w:val="26"/>
          <w:szCs w:val="26"/>
        </w:rPr>
        <w:t>Описание работы с комплексом задач «Интеграция с системой СКУД»</w:t>
      </w:r>
      <w:bookmarkEnd w:id="88"/>
      <w:bookmarkEnd w:id="89"/>
      <w:bookmarkEnd w:id="90"/>
      <w:bookmarkEnd w:id="91"/>
      <w:bookmarkEnd w:id="92"/>
      <w:bookmarkEnd w:id="93"/>
      <w:bookmarkEnd w:id="94"/>
    </w:p>
    <w:p w:rsidR="000D0993" w:rsidRPr="000D0993" w:rsidRDefault="000D0993" w:rsidP="00AA52F1">
      <w:pPr>
        <w:pStyle w:val="31"/>
        <w:numPr>
          <w:ilvl w:val="2"/>
          <w:numId w:val="30"/>
        </w:numPr>
      </w:pPr>
      <w:bookmarkStart w:id="95" w:name="_Toc491531364"/>
      <w:bookmarkStart w:id="96" w:name="_Toc526531411"/>
      <w:bookmarkStart w:id="97" w:name="_Toc57820830"/>
      <w:r w:rsidRPr="000D0993">
        <w:t>Просмотр информации о событиях посещения обучающимся</w:t>
      </w:r>
      <w:bookmarkEnd w:id="95"/>
      <w:bookmarkEnd w:id="96"/>
      <w:bookmarkEnd w:id="97"/>
    </w:p>
    <w:p w:rsidR="000D0993" w:rsidRPr="000D0993" w:rsidRDefault="006146A7" w:rsidP="000D0993">
      <w:pPr>
        <w:pStyle w:val="af2"/>
        <w:spacing w:line="240" w:lineRule="auto"/>
        <w:ind w:firstLine="567"/>
        <w:rPr>
          <w:sz w:val="26"/>
          <w:szCs w:val="26"/>
        </w:rPr>
      </w:pPr>
      <w:r>
        <w:rPr>
          <w:sz w:val="26"/>
          <w:szCs w:val="26"/>
        </w:rPr>
        <w:t>Родитель</w:t>
      </w:r>
      <w:r w:rsidR="000D0993" w:rsidRPr="000D0993">
        <w:rPr>
          <w:sz w:val="26"/>
          <w:szCs w:val="26"/>
        </w:rPr>
        <w:t xml:space="preserve"> имеет возможность просмотра информации о времени и дате посещения обучающихся образовательной организации, с разделением информации о входе и о выходе. Для того, чтобы просмотр</w:t>
      </w:r>
      <w:r w:rsidR="00F975E7">
        <w:rPr>
          <w:sz w:val="26"/>
          <w:szCs w:val="26"/>
        </w:rPr>
        <w:t xml:space="preserve">еть эту информацию необходимо </w:t>
      </w:r>
      <w:r w:rsidR="000D0993" w:rsidRPr="000D0993">
        <w:rPr>
          <w:sz w:val="26"/>
          <w:szCs w:val="26"/>
        </w:rPr>
        <w:t>открыть раздел «Учет присутствия» (</w:t>
      </w:r>
      <w:r w:rsidR="0082286E">
        <w:rPr>
          <w:sz w:val="26"/>
          <w:szCs w:val="26"/>
        </w:rPr>
        <w:t>34</w:t>
      </w:r>
      <w:r w:rsidR="000D0993" w:rsidRPr="000D0993">
        <w:rPr>
          <w:sz w:val="26"/>
          <w:szCs w:val="26"/>
        </w:rPr>
        <w:t>).</w:t>
      </w:r>
    </w:p>
    <w:p w:rsidR="000D0993" w:rsidRPr="000D0993" w:rsidRDefault="000D0993" w:rsidP="000D0993">
      <w:pPr>
        <w:pStyle w:val="af2"/>
        <w:spacing w:line="240" w:lineRule="auto"/>
        <w:ind w:firstLine="567"/>
        <w:rPr>
          <w:sz w:val="26"/>
          <w:szCs w:val="26"/>
        </w:rPr>
      </w:pPr>
      <w:r w:rsidRPr="000D0993">
        <w:rPr>
          <w:sz w:val="26"/>
          <w:szCs w:val="26"/>
        </w:rPr>
        <w:t>На странице отображается следующая информация:</w:t>
      </w:r>
    </w:p>
    <w:p w:rsidR="000D0993" w:rsidRDefault="000D0993" w:rsidP="000D0993">
      <w:pPr>
        <w:pStyle w:val="af2"/>
        <w:spacing w:line="240" w:lineRule="auto"/>
        <w:ind w:firstLine="567"/>
        <w:rPr>
          <w:sz w:val="26"/>
          <w:szCs w:val="26"/>
        </w:rPr>
      </w:pPr>
      <w:r w:rsidRPr="000D0993">
        <w:rPr>
          <w:sz w:val="26"/>
          <w:szCs w:val="26"/>
        </w:rPr>
        <w:t>ФИО обучающегося;</w:t>
      </w:r>
    </w:p>
    <w:p w:rsidR="00BE1017" w:rsidRPr="00A85AC0" w:rsidRDefault="00BE1017" w:rsidP="000D0993">
      <w:pPr>
        <w:pStyle w:val="af2"/>
        <w:spacing w:line="240" w:lineRule="auto"/>
        <w:ind w:firstLine="567"/>
        <w:rPr>
          <w:sz w:val="26"/>
          <w:szCs w:val="26"/>
        </w:rPr>
      </w:pPr>
      <w:r>
        <w:rPr>
          <w:sz w:val="26"/>
          <w:szCs w:val="26"/>
        </w:rPr>
        <w:t>Подведомственность</w:t>
      </w:r>
      <w:r w:rsidRPr="00A85AC0">
        <w:rPr>
          <w:sz w:val="26"/>
          <w:szCs w:val="26"/>
        </w:rPr>
        <w:t>;</w:t>
      </w:r>
    </w:p>
    <w:p w:rsidR="000D0993" w:rsidRPr="000D0993" w:rsidRDefault="000D0993" w:rsidP="000D0993">
      <w:pPr>
        <w:pStyle w:val="af2"/>
        <w:spacing w:line="240" w:lineRule="auto"/>
        <w:ind w:firstLine="567"/>
        <w:rPr>
          <w:sz w:val="26"/>
          <w:szCs w:val="26"/>
        </w:rPr>
      </w:pPr>
      <w:r w:rsidRPr="000D0993">
        <w:rPr>
          <w:sz w:val="26"/>
          <w:szCs w:val="26"/>
        </w:rPr>
        <w:t>ОО;</w:t>
      </w:r>
    </w:p>
    <w:p w:rsidR="000D0993" w:rsidRPr="000D0993" w:rsidRDefault="000D0993" w:rsidP="000D0993">
      <w:pPr>
        <w:pStyle w:val="af2"/>
        <w:spacing w:line="240" w:lineRule="auto"/>
        <w:ind w:firstLine="567"/>
        <w:rPr>
          <w:sz w:val="26"/>
          <w:szCs w:val="26"/>
        </w:rPr>
      </w:pPr>
      <w:r w:rsidRPr="000D0993">
        <w:rPr>
          <w:sz w:val="26"/>
          <w:szCs w:val="26"/>
        </w:rPr>
        <w:t>событие (вход/выход);</w:t>
      </w:r>
    </w:p>
    <w:p w:rsidR="000D0993" w:rsidRPr="000D0993" w:rsidRDefault="00BE1017" w:rsidP="000D0993">
      <w:pPr>
        <w:pStyle w:val="af2"/>
        <w:spacing w:line="240" w:lineRule="auto"/>
        <w:ind w:firstLine="567"/>
        <w:rPr>
          <w:sz w:val="26"/>
          <w:szCs w:val="26"/>
        </w:rPr>
      </w:pPr>
      <w:r>
        <w:rPr>
          <w:sz w:val="26"/>
          <w:szCs w:val="26"/>
        </w:rPr>
        <w:t>день</w:t>
      </w:r>
      <w:r w:rsidR="000D0993" w:rsidRPr="000D0993">
        <w:rPr>
          <w:sz w:val="26"/>
          <w:szCs w:val="26"/>
        </w:rPr>
        <w:t>;</w:t>
      </w:r>
    </w:p>
    <w:p w:rsidR="000D0993" w:rsidRDefault="000D0993" w:rsidP="000D0993">
      <w:pPr>
        <w:pStyle w:val="af2"/>
        <w:spacing w:line="240" w:lineRule="auto"/>
        <w:ind w:firstLine="567"/>
        <w:rPr>
          <w:sz w:val="26"/>
          <w:szCs w:val="26"/>
        </w:rPr>
      </w:pPr>
      <w:r w:rsidRPr="000D0993">
        <w:rPr>
          <w:sz w:val="26"/>
          <w:szCs w:val="26"/>
        </w:rPr>
        <w:t>время события.</w:t>
      </w:r>
    </w:p>
    <w:p w:rsidR="006A6CC2" w:rsidRDefault="006A6CC2" w:rsidP="000D0993">
      <w:pPr>
        <w:pStyle w:val="af2"/>
        <w:spacing w:line="240" w:lineRule="auto"/>
        <w:ind w:firstLine="567"/>
        <w:rPr>
          <w:sz w:val="26"/>
          <w:szCs w:val="26"/>
        </w:rPr>
      </w:pPr>
    </w:p>
    <w:p w:rsidR="000D0993" w:rsidRPr="000D0993" w:rsidRDefault="00105A8D" w:rsidP="000D0993">
      <w:pPr>
        <w:pStyle w:val="af2"/>
        <w:keepNext/>
        <w:spacing w:line="240" w:lineRule="auto"/>
        <w:ind w:firstLine="0"/>
        <w:rPr>
          <w:sz w:val="26"/>
          <w:szCs w:val="26"/>
        </w:rPr>
      </w:pPr>
      <w:r w:rsidRPr="00E806AD">
        <w:rPr>
          <w:noProof/>
          <w:sz w:val="26"/>
          <w:szCs w:val="26"/>
        </w:rPr>
        <w:lastRenderedPageBreak/>
        <w:drawing>
          <wp:inline distT="0" distB="0" distL="0" distR="0">
            <wp:extent cx="5934075" cy="446722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rsidR="00546D92" w:rsidRDefault="000D0993" w:rsidP="00546D92">
      <w:pPr>
        <w:pStyle w:val="afe"/>
        <w:spacing w:before="0" w:after="0"/>
        <w:rPr>
          <w:sz w:val="26"/>
          <w:szCs w:val="26"/>
        </w:rPr>
      </w:pPr>
      <w:bookmarkStart w:id="98" w:name="_Ref491532739"/>
      <w:r w:rsidRPr="000D0993">
        <w:rPr>
          <w:sz w:val="26"/>
          <w:szCs w:val="26"/>
        </w:rPr>
        <w:t xml:space="preserve">Рисунок </w:t>
      </w:r>
      <w:bookmarkEnd w:id="98"/>
      <w:r w:rsidR="0082286E">
        <w:rPr>
          <w:sz w:val="26"/>
          <w:szCs w:val="26"/>
        </w:rPr>
        <w:t>34</w:t>
      </w:r>
      <w:r w:rsidRPr="000D0993">
        <w:rPr>
          <w:sz w:val="26"/>
          <w:szCs w:val="26"/>
        </w:rPr>
        <w:t xml:space="preserve"> – Раздел «Учет присутствия»</w:t>
      </w:r>
    </w:p>
    <w:p w:rsidR="00546D92" w:rsidRDefault="00546D92" w:rsidP="00546D92">
      <w:pPr>
        <w:pStyle w:val="afe"/>
        <w:spacing w:before="0" w:after="0"/>
        <w:rPr>
          <w:sz w:val="26"/>
          <w:szCs w:val="26"/>
        </w:rPr>
      </w:pPr>
    </w:p>
    <w:p w:rsidR="000D0993" w:rsidRPr="000D0993" w:rsidRDefault="000D0993" w:rsidP="00546D92">
      <w:pPr>
        <w:pStyle w:val="afe"/>
        <w:spacing w:before="0" w:after="0"/>
        <w:jc w:val="left"/>
        <w:rPr>
          <w:sz w:val="26"/>
          <w:szCs w:val="26"/>
        </w:rPr>
      </w:pPr>
      <w:r w:rsidRPr="000D0993">
        <w:rPr>
          <w:sz w:val="26"/>
          <w:szCs w:val="26"/>
        </w:rPr>
        <w:t>Для удобства работы с информацией предусмотрены поиск и фильтрация по ФИО обучающегося.</w:t>
      </w:r>
    </w:p>
    <w:p w:rsidR="000D0993" w:rsidRDefault="000D0993" w:rsidP="00546D92">
      <w:pPr>
        <w:spacing w:line="240" w:lineRule="auto"/>
        <w:ind w:firstLine="567"/>
        <w:jc w:val="left"/>
        <w:rPr>
          <w:sz w:val="26"/>
          <w:szCs w:val="26"/>
        </w:rPr>
      </w:pPr>
      <w:r w:rsidRPr="000D0993">
        <w:rPr>
          <w:sz w:val="26"/>
          <w:szCs w:val="26"/>
        </w:rPr>
        <w:t>Для фильтрации информации по ФИО обучающегося выберите значение из выпадающего списка в поле «Обучающийся».</w:t>
      </w:r>
    </w:p>
    <w:p w:rsidR="008B2352" w:rsidRPr="000D0993" w:rsidRDefault="008B2352" w:rsidP="000D0993">
      <w:pPr>
        <w:spacing w:line="240" w:lineRule="auto"/>
        <w:ind w:firstLine="567"/>
        <w:rPr>
          <w:sz w:val="26"/>
          <w:szCs w:val="26"/>
        </w:rPr>
      </w:pPr>
    </w:p>
    <w:p w:rsidR="000D0993" w:rsidRDefault="000D0993" w:rsidP="00AA52F1">
      <w:pPr>
        <w:pStyle w:val="22"/>
        <w:numPr>
          <w:ilvl w:val="1"/>
          <w:numId w:val="30"/>
        </w:numPr>
        <w:spacing w:before="0" w:after="0"/>
        <w:ind w:left="0" w:firstLine="567"/>
        <w:rPr>
          <w:sz w:val="26"/>
          <w:szCs w:val="26"/>
        </w:rPr>
      </w:pPr>
      <w:bookmarkStart w:id="99" w:name="_Toc485909789"/>
      <w:bookmarkStart w:id="100" w:name="_Toc485911991"/>
      <w:bookmarkStart w:id="101" w:name="_Toc485979203"/>
      <w:bookmarkStart w:id="102" w:name="_Toc487469722"/>
      <w:bookmarkStart w:id="103" w:name="_Toc526531412"/>
      <w:bookmarkStart w:id="104" w:name="_Toc57820831"/>
      <w:r w:rsidRPr="000D0993">
        <w:rPr>
          <w:sz w:val="26"/>
          <w:szCs w:val="26"/>
        </w:rPr>
        <w:t>Описание работы с комплексом задач «Интеграция с системой питания»</w:t>
      </w:r>
      <w:bookmarkEnd w:id="99"/>
      <w:bookmarkEnd w:id="100"/>
      <w:bookmarkEnd w:id="101"/>
      <w:bookmarkEnd w:id="102"/>
      <w:bookmarkEnd w:id="103"/>
      <w:r w:rsidR="006D00B2">
        <w:rPr>
          <w:sz w:val="26"/>
          <w:szCs w:val="26"/>
        </w:rPr>
        <w:t xml:space="preserve"> (Глолайм)</w:t>
      </w:r>
      <w:bookmarkEnd w:id="104"/>
    </w:p>
    <w:p w:rsidR="00D34D68" w:rsidRPr="005473B6" w:rsidRDefault="00D34D68" w:rsidP="00AA52F1">
      <w:pPr>
        <w:pStyle w:val="31"/>
        <w:numPr>
          <w:ilvl w:val="2"/>
          <w:numId w:val="30"/>
        </w:numPr>
      </w:pPr>
      <w:bookmarkStart w:id="105" w:name="_Toc487469724"/>
      <w:bookmarkStart w:id="106" w:name="_Toc526531414"/>
      <w:bookmarkStart w:id="107" w:name="_Toc494184745"/>
      <w:bookmarkStart w:id="108" w:name="_Toc500489264"/>
      <w:bookmarkStart w:id="109" w:name="_Toc57820832"/>
      <w:bookmarkEnd w:id="36"/>
      <w:bookmarkEnd w:id="37"/>
      <w:bookmarkEnd w:id="54"/>
      <w:bookmarkEnd w:id="55"/>
      <w:bookmarkEnd w:id="56"/>
      <w:bookmarkEnd w:id="57"/>
      <w:bookmarkEnd w:id="58"/>
      <w:bookmarkEnd w:id="59"/>
      <w:bookmarkEnd w:id="60"/>
      <w:bookmarkEnd w:id="61"/>
      <w:bookmarkEnd w:id="62"/>
      <w:bookmarkEnd w:id="63"/>
      <w:bookmarkEnd w:id="64"/>
      <w:r w:rsidRPr="005473B6">
        <w:t>Просмотр информации по оплате питания</w:t>
      </w:r>
      <w:bookmarkEnd w:id="107"/>
      <w:bookmarkEnd w:id="108"/>
      <w:bookmarkEnd w:id="109"/>
      <w:r w:rsidRPr="005473B6">
        <w:t xml:space="preserve"> </w:t>
      </w:r>
    </w:p>
    <w:p w:rsidR="00D34D68" w:rsidRPr="005473B6" w:rsidRDefault="00D34D68" w:rsidP="005473B6">
      <w:pPr>
        <w:pStyle w:val="af2"/>
        <w:spacing w:line="240" w:lineRule="auto"/>
        <w:ind w:firstLine="567"/>
        <w:rPr>
          <w:sz w:val="26"/>
          <w:szCs w:val="26"/>
        </w:rPr>
      </w:pPr>
      <w:r w:rsidRPr="005473B6">
        <w:rPr>
          <w:sz w:val="26"/>
          <w:szCs w:val="26"/>
        </w:rPr>
        <w:t xml:space="preserve">На странице «Питание» есть возможность просматривать информацию по оплате питания. </w:t>
      </w:r>
    </w:p>
    <w:p w:rsidR="00AD1502" w:rsidRDefault="00D34D68" w:rsidP="00AD1502">
      <w:pPr>
        <w:pStyle w:val="af2"/>
        <w:spacing w:line="240" w:lineRule="auto"/>
        <w:ind w:firstLine="567"/>
        <w:jc w:val="left"/>
        <w:rPr>
          <w:sz w:val="26"/>
          <w:szCs w:val="26"/>
        </w:rPr>
      </w:pPr>
      <w:r w:rsidRPr="005473B6">
        <w:rPr>
          <w:sz w:val="26"/>
          <w:szCs w:val="26"/>
        </w:rPr>
        <w:t>По умолчанию открывается вкладка «Информация», в которой отражается вся информация по карте, привязанная к обучающемуся (</w:t>
      </w:r>
      <w:r w:rsidR="0082286E">
        <w:rPr>
          <w:sz w:val="26"/>
          <w:szCs w:val="26"/>
        </w:rPr>
        <w:t>Рисунок 35</w:t>
      </w:r>
      <w:r w:rsidR="00AD1502">
        <w:rPr>
          <w:sz w:val="26"/>
          <w:szCs w:val="26"/>
        </w:rPr>
        <w:t>)</w:t>
      </w:r>
    </w:p>
    <w:p w:rsidR="00AD1502" w:rsidRDefault="00AD1502" w:rsidP="00AD1502">
      <w:pPr>
        <w:pStyle w:val="af2"/>
        <w:spacing w:line="240" w:lineRule="auto"/>
        <w:ind w:firstLine="567"/>
        <w:jc w:val="left"/>
        <w:rPr>
          <w:szCs w:val="26"/>
        </w:rPr>
      </w:pPr>
    </w:p>
    <w:p w:rsidR="00D34D68" w:rsidRPr="002250BA" w:rsidRDefault="00105A8D" w:rsidP="009719A0">
      <w:pPr>
        <w:pStyle w:val="af2"/>
        <w:spacing w:line="240" w:lineRule="auto"/>
        <w:ind w:firstLine="0"/>
        <w:jc w:val="center"/>
        <w:rPr>
          <w:szCs w:val="26"/>
        </w:rPr>
      </w:pPr>
      <w:r w:rsidRPr="00D10B76">
        <w:rPr>
          <w:noProof/>
        </w:rPr>
        <w:lastRenderedPageBreak/>
        <w:drawing>
          <wp:inline distT="0" distB="0" distL="0" distR="0">
            <wp:extent cx="5943600" cy="3152775"/>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D34D68" w:rsidRDefault="00D34D68" w:rsidP="005473B6">
      <w:pPr>
        <w:pStyle w:val="af2"/>
        <w:spacing w:line="240" w:lineRule="auto"/>
        <w:ind w:firstLine="567"/>
        <w:jc w:val="center"/>
        <w:rPr>
          <w:sz w:val="26"/>
          <w:szCs w:val="26"/>
        </w:rPr>
      </w:pPr>
      <w:bookmarkStart w:id="110" w:name="_Ref491533051"/>
      <w:r w:rsidRPr="005473B6">
        <w:rPr>
          <w:sz w:val="26"/>
          <w:szCs w:val="26"/>
        </w:rPr>
        <w:t xml:space="preserve">Рисунок </w:t>
      </w:r>
      <w:bookmarkEnd w:id="110"/>
      <w:r w:rsidR="0082286E">
        <w:rPr>
          <w:sz w:val="26"/>
          <w:szCs w:val="26"/>
        </w:rPr>
        <w:t>35</w:t>
      </w:r>
      <w:r w:rsidRPr="005473B6">
        <w:rPr>
          <w:sz w:val="26"/>
          <w:szCs w:val="26"/>
        </w:rPr>
        <w:t xml:space="preserve"> – Раздел «Питание» с отображением информации по оплате</w:t>
      </w:r>
    </w:p>
    <w:p w:rsidR="00AD1502" w:rsidRPr="005473B6" w:rsidRDefault="00AD1502" w:rsidP="005473B6">
      <w:pPr>
        <w:pStyle w:val="af2"/>
        <w:spacing w:line="240" w:lineRule="auto"/>
        <w:ind w:firstLine="567"/>
        <w:jc w:val="center"/>
        <w:rPr>
          <w:sz w:val="26"/>
          <w:szCs w:val="26"/>
        </w:rPr>
      </w:pPr>
    </w:p>
    <w:p w:rsidR="00D34D68" w:rsidRPr="005473B6" w:rsidRDefault="00D34D68" w:rsidP="005473B6">
      <w:pPr>
        <w:pStyle w:val="af2"/>
        <w:spacing w:line="240" w:lineRule="auto"/>
        <w:ind w:firstLine="567"/>
        <w:rPr>
          <w:sz w:val="26"/>
          <w:szCs w:val="26"/>
        </w:rPr>
      </w:pPr>
      <w:r w:rsidRPr="005473B6">
        <w:rPr>
          <w:sz w:val="26"/>
          <w:szCs w:val="26"/>
        </w:rPr>
        <w:t>На всех страницах подраздела «Питание» отображается следующая информация:</w:t>
      </w:r>
    </w:p>
    <w:p w:rsidR="00D34D68" w:rsidRDefault="00AD1502" w:rsidP="005473B6">
      <w:pPr>
        <w:pStyle w:val="af2"/>
        <w:spacing w:line="240" w:lineRule="auto"/>
        <w:ind w:firstLine="567"/>
        <w:rPr>
          <w:sz w:val="26"/>
          <w:szCs w:val="26"/>
        </w:rPr>
      </w:pPr>
      <w:r>
        <w:rPr>
          <w:sz w:val="26"/>
          <w:szCs w:val="26"/>
        </w:rPr>
        <w:t>Ф</w:t>
      </w:r>
      <w:r w:rsidR="00D34D68" w:rsidRPr="005473B6">
        <w:rPr>
          <w:sz w:val="26"/>
          <w:szCs w:val="26"/>
        </w:rPr>
        <w:t>ИО обучающегося;</w:t>
      </w:r>
    </w:p>
    <w:p w:rsidR="001218B7" w:rsidRPr="00A85AC0" w:rsidRDefault="001218B7" w:rsidP="005473B6">
      <w:pPr>
        <w:pStyle w:val="af2"/>
        <w:spacing w:line="240" w:lineRule="auto"/>
        <w:ind w:firstLine="567"/>
        <w:rPr>
          <w:sz w:val="26"/>
          <w:szCs w:val="26"/>
        </w:rPr>
      </w:pPr>
      <w:r>
        <w:rPr>
          <w:sz w:val="26"/>
          <w:szCs w:val="26"/>
        </w:rPr>
        <w:t>Подведомственность</w:t>
      </w:r>
      <w:r w:rsidRPr="00A85AC0">
        <w:rPr>
          <w:sz w:val="26"/>
          <w:szCs w:val="26"/>
        </w:rPr>
        <w:t>;</w:t>
      </w:r>
    </w:p>
    <w:p w:rsidR="00D34D68" w:rsidRPr="005473B6" w:rsidRDefault="00D34D68" w:rsidP="005473B6">
      <w:pPr>
        <w:pStyle w:val="af2"/>
        <w:spacing w:line="240" w:lineRule="auto"/>
        <w:ind w:firstLine="567"/>
        <w:rPr>
          <w:sz w:val="26"/>
          <w:szCs w:val="26"/>
        </w:rPr>
      </w:pPr>
      <w:r w:rsidRPr="005473B6">
        <w:rPr>
          <w:sz w:val="26"/>
          <w:szCs w:val="26"/>
        </w:rPr>
        <w:t>Краткое наименование образовательной организации;</w:t>
      </w:r>
    </w:p>
    <w:p w:rsidR="00D34D68" w:rsidRPr="005473B6" w:rsidRDefault="00D34D68" w:rsidP="005473B6">
      <w:pPr>
        <w:pStyle w:val="af2"/>
        <w:spacing w:line="240" w:lineRule="auto"/>
        <w:ind w:firstLine="567"/>
        <w:rPr>
          <w:sz w:val="26"/>
          <w:szCs w:val="26"/>
        </w:rPr>
      </w:pPr>
      <w:r w:rsidRPr="005473B6">
        <w:rPr>
          <w:sz w:val="26"/>
          <w:szCs w:val="26"/>
        </w:rPr>
        <w:t>Класс.</w:t>
      </w:r>
    </w:p>
    <w:p w:rsidR="00D34D68" w:rsidRPr="005473B6" w:rsidRDefault="00D34D68" w:rsidP="005473B6">
      <w:pPr>
        <w:pStyle w:val="af2"/>
        <w:spacing w:line="240" w:lineRule="auto"/>
        <w:ind w:firstLine="567"/>
        <w:rPr>
          <w:sz w:val="26"/>
          <w:szCs w:val="26"/>
        </w:rPr>
      </w:pPr>
      <w:r w:rsidRPr="005473B6">
        <w:rPr>
          <w:sz w:val="26"/>
          <w:szCs w:val="26"/>
        </w:rPr>
        <w:t>Родитель имеет возможность просмотра баланса по следующим счетам (</w:t>
      </w:r>
      <w:r w:rsidRPr="005473B6">
        <w:rPr>
          <w:sz w:val="26"/>
          <w:szCs w:val="26"/>
        </w:rPr>
        <w:fldChar w:fldCharType="begin"/>
      </w:r>
      <w:r w:rsidRPr="005473B6">
        <w:rPr>
          <w:sz w:val="26"/>
          <w:szCs w:val="26"/>
        </w:rPr>
        <w:instrText xml:space="preserve"> REF _Ref493958816 \h  \* MERGEFORMAT </w:instrText>
      </w:r>
      <w:r w:rsidRPr="005473B6">
        <w:rPr>
          <w:sz w:val="26"/>
          <w:szCs w:val="26"/>
        </w:rPr>
      </w:r>
      <w:r w:rsidRPr="005473B6">
        <w:rPr>
          <w:sz w:val="26"/>
          <w:szCs w:val="26"/>
        </w:rPr>
        <w:fldChar w:fldCharType="separate"/>
      </w:r>
      <w:r w:rsidR="003B5560" w:rsidRPr="00AA52F1">
        <w:rPr>
          <w:sz w:val="26"/>
          <w:szCs w:val="26"/>
        </w:rPr>
        <w:t xml:space="preserve">Рисунок </w:t>
      </w:r>
      <w:r w:rsidR="003B5560">
        <w:rPr>
          <w:sz w:val="26"/>
          <w:szCs w:val="26"/>
        </w:rPr>
        <w:t>34</w:t>
      </w:r>
      <w:r w:rsidRPr="005473B6">
        <w:rPr>
          <w:sz w:val="26"/>
          <w:szCs w:val="26"/>
        </w:rPr>
        <w:fldChar w:fldCharType="end"/>
      </w:r>
      <w:r w:rsidRPr="005473B6">
        <w:rPr>
          <w:sz w:val="26"/>
          <w:szCs w:val="26"/>
        </w:rPr>
        <w:t>):</w:t>
      </w:r>
    </w:p>
    <w:p w:rsidR="00D34D68" w:rsidRPr="005473B6" w:rsidRDefault="00D34D68" w:rsidP="005473B6">
      <w:pPr>
        <w:pStyle w:val="af2"/>
        <w:spacing w:line="240" w:lineRule="auto"/>
        <w:ind w:firstLine="567"/>
        <w:rPr>
          <w:sz w:val="26"/>
          <w:szCs w:val="26"/>
        </w:rPr>
      </w:pPr>
      <w:r w:rsidRPr="005473B6">
        <w:rPr>
          <w:sz w:val="26"/>
          <w:szCs w:val="26"/>
        </w:rPr>
        <w:t>«Горячее питание»;</w:t>
      </w:r>
    </w:p>
    <w:p w:rsidR="00D34D68" w:rsidRPr="005473B6" w:rsidRDefault="00D34D68" w:rsidP="005473B6">
      <w:pPr>
        <w:pStyle w:val="af2"/>
        <w:spacing w:line="240" w:lineRule="auto"/>
        <w:ind w:firstLine="567"/>
        <w:rPr>
          <w:sz w:val="26"/>
          <w:szCs w:val="26"/>
        </w:rPr>
      </w:pPr>
      <w:r w:rsidRPr="005473B6">
        <w:rPr>
          <w:sz w:val="26"/>
          <w:szCs w:val="26"/>
        </w:rPr>
        <w:t>«Буфет».</w:t>
      </w:r>
    </w:p>
    <w:p w:rsidR="00D34D68" w:rsidRPr="005473B6" w:rsidRDefault="00D34D68" w:rsidP="005473B6">
      <w:pPr>
        <w:pStyle w:val="af2"/>
        <w:spacing w:line="240" w:lineRule="auto"/>
        <w:ind w:firstLine="567"/>
        <w:rPr>
          <w:sz w:val="26"/>
          <w:szCs w:val="26"/>
        </w:rPr>
      </w:pPr>
      <w:r w:rsidRPr="005473B6">
        <w:rPr>
          <w:sz w:val="26"/>
          <w:szCs w:val="26"/>
        </w:rPr>
        <w:t xml:space="preserve">Для этого необходимо открыть вкладку «Баланс». На странице также отображается информация по лимиту трат в день для обучающегося, который устанавливает </w:t>
      </w:r>
      <w:r w:rsidR="00D707EA">
        <w:rPr>
          <w:sz w:val="26"/>
          <w:szCs w:val="26"/>
        </w:rPr>
        <w:t>«</w:t>
      </w:r>
      <w:r w:rsidRPr="005473B6">
        <w:rPr>
          <w:sz w:val="26"/>
          <w:szCs w:val="26"/>
        </w:rPr>
        <w:t>Родитель</w:t>
      </w:r>
      <w:r w:rsidR="00D707EA">
        <w:rPr>
          <w:sz w:val="26"/>
          <w:szCs w:val="26"/>
        </w:rPr>
        <w:t xml:space="preserve">» </w:t>
      </w:r>
      <w:r w:rsidR="00D707EA" w:rsidRPr="007C2C75">
        <w:rPr>
          <w:sz w:val="26"/>
          <w:szCs w:val="26"/>
        </w:rPr>
        <w:t>и/или «Заинтересованное лицо»</w:t>
      </w:r>
      <w:r w:rsidRPr="005473B6">
        <w:rPr>
          <w:sz w:val="26"/>
          <w:szCs w:val="26"/>
        </w:rPr>
        <w:t>.</w:t>
      </w:r>
    </w:p>
    <w:p w:rsidR="00D34D68" w:rsidRDefault="00105A8D" w:rsidP="00D34D68">
      <w:pPr>
        <w:pStyle w:val="affb"/>
      </w:pPr>
      <w:r w:rsidRPr="00016A21">
        <w:rPr>
          <w:noProof/>
        </w:rPr>
        <w:lastRenderedPageBreak/>
        <w:drawing>
          <wp:inline distT="0" distB="0" distL="0" distR="0">
            <wp:extent cx="5943600" cy="2828925"/>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rsidR="00AD1502" w:rsidRPr="00AD1502" w:rsidRDefault="00D34D68" w:rsidP="00AD1502">
      <w:pPr>
        <w:pStyle w:val="affc"/>
        <w:rPr>
          <w:sz w:val="26"/>
          <w:szCs w:val="26"/>
        </w:rPr>
      </w:pPr>
      <w:bookmarkStart w:id="111" w:name="_Ref493958816"/>
      <w:r w:rsidRPr="00AA52F1">
        <w:rPr>
          <w:sz w:val="26"/>
          <w:szCs w:val="26"/>
        </w:rPr>
        <w:t xml:space="preserve">Рисунок </w:t>
      </w:r>
      <w:bookmarkEnd w:id="111"/>
      <w:r w:rsidR="0082286E">
        <w:rPr>
          <w:sz w:val="26"/>
          <w:szCs w:val="26"/>
        </w:rPr>
        <w:t>3</w:t>
      </w:r>
      <w:r w:rsidR="001C5D48">
        <w:rPr>
          <w:sz w:val="26"/>
          <w:szCs w:val="26"/>
        </w:rPr>
        <w:t>6</w:t>
      </w:r>
      <w:r w:rsidRPr="00AA52F1">
        <w:rPr>
          <w:sz w:val="26"/>
          <w:szCs w:val="26"/>
        </w:rPr>
        <w:t xml:space="preserve"> – Просмотр сведений по счетам</w:t>
      </w:r>
    </w:p>
    <w:p w:rsidR="007F73EF" w:rsidRPr="005473B6" w:rsidRDefault="00D34D68" w:rsidP="00D40E04">
      <w:pPr>
        <w:pStyle w:val="af2"/>
        <w:spacing w:line="240" w:lineRule="auto"/>
        <w:ind w:firstLine="567"/>
        <w:rPr>
          <w:sz w:val="26"/>
          <w:szCs w:val="26"/>
        </w:rPr>
      </w:pPr>
      <w:r w:rsidRPr="005473B6">
        <w:rPr>
          <w:sz w:val="26"/>
          <w:szCs w:val="26"/>
        </w:rPr>
        <w:t>Родителю предоставлена информация о выписках по картам, которые привязаны к обучающемуся. Для этого необходимо открыть вкладку «Выписка» ( </w:t>
      </w:r>
      <w:r w:rsidRPr="005473B6">
        <w:rPr>
          <w:sz w:val="26"/>
          <w:szCs w:val="26"/>
        </w:rPr>
        <w:fldChar w:fldCharType="begin"/>
      </w:r>
      <w:r w:rsidRPr="005473B6">
        <w:rPr>
          <w:sz w:val="26"/>
          <w:szCs w:val="26"/>
        </w:rPr>
        <w:instrText xml:space="preserve"> REF _Ref493957684 \h  \* MERGEFORMAT </w:instrText>
      </w:r>
      <w:r w:rsidRPr="005473B6">
        <w:rPr>
          <w:sz w:val="26"/>
          <w:szCs w:val="26"/>
        </w:rPr>
      </w:r>
      <w:r w:rsidRPr="005473B6">
        <w:rPr>
          <w:sz w:val="26"/>
          <w:szCs w:val="26"/>
        </w:rPr>
        <w:fldChar w:fldCharType="separate"/>
      </w:r>
      <w:r w:rsidR="003B5560" w:rsidRPr="00AA52F1">
        <w:rPr>
          <w:sz w:val="26"/>
          <w:szCs w:val="26"/>
        </w:rPr>
        <w:t xml:space="preserve">Рисунок </w:t>
      </w:r>
      <w:r w:rsidR="003B5560">
        <w:rPr>
          <w:sz w:val="26"/>
          <w:szCs w:val="26"/>
        </w:rPr>
        <w:t>35</w:t>
      </w:r>
      <w:r w:rsidRPr="005473B6">
        <w:rPr>
          <w:sz w:val="26"/>
          <w:szCs w:val="26"/>
        </w:rPr>
        <w:fldChar w:fldCharType="end"/>
      </w:r>
      <w:r w:rsidRPr="005473B6">
        <w:rPr>
          <w:sz w:val="26"/>
          <w:szCs w:val="26"/>
        </w:rPr>
        <w:t>).</w:t>
      </w:r>
    </w:p>
    <w:p w:rsidR="00D34D68" w:rsidRDefault="00105A8D" w:rsidP="00D34D68">
      <w:pPr>
        <w:pStyle w:val="affb"/>
      </w:pPr>
      <w:r w:rsidRPr="00016A21">
        <w:rPr>
          <w:noProof/>
        </w:rPr>
        <w:drawing>
          <wp:inline distT="0" distB="0" distL="0" distR="0">
            <wp:extent cx="5934075" cy="194310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AD1502" w:rsidRDefault="00D34D68" w:rsidP="00AD1502">
      <w:pPr>
        <w:pStyle w:val="afe"/>
      </w:pPr>
      <w:bookmarkStart w:id="112" w:name="_Ref493957684"/>
      <w:r w:rsidRPr="00AA52F1">
        <w:rPr>
          <w:sz w:val="26"/>
          <w:szCs w:val="26"/>
        </w:rPr>
        <w:t xml:space="preserve">Рисунок </w:t>
      </w:r>
      <w:bookmarkEnd w:id="112"/>
      <w:r w:rsidR="0082286E">
        <w:rPr>
          <w:sz w:val="26"/>
          <w:szCs w:val="26"/>
        </w:rPr>
        <w:t>3</w:t>
      </w:r>
      <w:r w:rsidR="001C5D48">
        <w:rPr>
          <w:sz w:val="26"/>
          <w:szCs w:val="26"/>
        </w:rPr>
        <w:t>7</w:t>
      </w:r>
      <w:r w:rsidRPr="00AA52F1">
        <w:rPr>
          <w:sz w:val="26"/>
          <w:szCs w:val="26"/>
        </w:rPr>
        <w:t xml:space="preserve"> – Просмотр выписки по картам</w:t>
      </w:r>
      <w:bookmarkStart w:id="113" w:name="_Toc494184746"/>
      <w:r w:rsidR="00AD1502">
        <w:rPr>
          <w:sz w:val="26"/>
          <w:szCs w:val="26"/>
        </w:rPr>
        <w:t xml:space="preserve"> </w:t>
      </w:r>
      <w:bookmarkStart w:id="114" w:name="_Toc500489265"/>
    </w:p>
    <w:p w:rsidR="00D34D68" w:rsidRPr="002250BA" w:rsidRDefault="00D34D68" w:rsidP="00AA52F1">
      <w:pPr>
        <w:pStyle w:val="31"/>
        <w:numPr>
          <w:ilvl w:val="2"/>
          <w:numId w:val="30"/>
        </w:numPr>
      </w:pPr>
      <w:bookmarkStart w:id="115" w:name="_Toc57820833"/>
      <w:r w:rsidRPr="002250BA">
        <w:t>Установка лимита расходов в день для обучающегося</w:t>
      </w:r>
      <w:bookmarkEnd w:id="113"/>
      <w:bookmarkEnd w:id="114"/>
      <w:bookmarkEnd w:id="115"/>
    </w:p>
    <w:p w:rsidR="00AD1502" w:rsidRDefault="00D34D68" w:rsidP="00AA52F1">
      <w:pPr>
        <w:pStyle w:val="af2"/>
        <w:spacing w:line="240" w:lineRule="auto"/>
        <w:ind w:firstLine="567"/>
        <w:rPr>
          <w:sz w:val="26"/>
          <w:szCs w:val="26"/>
        </w:rPr>
      </w:pPr>
      <w:r w:rsidRPr="00AA52F1">
        <w:rPr>
          <w:sz w:val="26"/>
          <w:szCs w:val="26"/>
        </w:rPr>
        <w:t>На странице «Питание» есть возможность ввода ограничения по тратам на оплату питания обучающегося, к которому у него есть права доступа на Портале. Для этого во вкладке «Установка лимита» в окне «Операции со счетом введите значение ограничения по тратам в рублях на счет «Буфет» ( </w:t>
      </w:r>
      <w:r w:rsidRPr="00AA52F1">
        <w:rPr>
          <w:sz w:val="26"/>
          <w:szCs w:val="26"/>
        </w:rPr>
        <w:fldChar w:fldCharType="begin"/>
      </w:r>
      <w:r w:rsidRPr="00AA52F1">
        <w:rPr>
          <w:sz w:val="26"/>
          <w:szCs w:val="26"/>
        </w:rPr>
        <w:instrText xml:space="preserve"> REF _Ref491533663 \h  \* MERGEFORMAT </w:instrText>
      </w:r>
      <w:r w:rsidRPr="00AA52F1">
        <w:rPr>
          <w:sz w:val="26"/>
          <w:szCs w:val="26"/>
        </w:rPr>
      </w:r>
      <w:r w:rsidRPr="00AA52F1">
        <w:rPr>
          <w:sz w:val="26"/>
          <w:szCs w:val="26"/>
        </w:rPr>
        <w:fldChar w:fldCharType="separate"/>
      </w:r>
      <w:r w:rsidR="003B5560" w:rsidRPr="00AA52F1">
        <w:rPr>
          <w:sz w:val="26"/>
          <w:szCs w:val="26"/>
        </w:rPr>
        <w:t xml:space="preserve">Рисунок </w:t>
      </w:r>
      <w:r w:rsidR="003B5560">
        <w:rPr>
          <w:sz w:val="26"/>
          <w:szCs w:val="26"/>
        </w:rPr>
        <w:t>36</w:t>
      </w:r>
      <w:r w:rsidRPr="00AA52F1">
        <w:rPr>
          <w:sz w:val="26"/>
          <w:szCs w:val="26"/>
        </w:rPr>
        <w:fldChar w:fldCharType="end"/>
      </w:r>
      <w:r w:rsidRPr="00AA52F1">
        <w:rPr>
          <w:sz w:val="26"/>
          <w:szCs w:val="26"/>
        </w:rPr>
        <w:t>).</w:t>
      </w:r>
    </w:p>
    <w:p w:rsidR="00AD1502" w:rsidRDefault="00AD1502" w:rsidP="00AA52F1">
      <w:pPr>
        <w:pStyle w:val="af2"/>
        <w:spacing w:line="240" w:lineRule="auto"/>
        <w:ind w:firstLine="567"/>
        <w:rPr>
          <w:sz w:val="26"/>
          <w:szCs w:val="26"/>
        </w:rPr>
      </w:pPr>
    </w:p>
    <w:p w:rsidR="00D34D68" w:rsidRPr="002250BA" w:rsidRDefault="00105A8D" w:rsidP="00D34D68">
      <w:pPr>
        <w:pStyle w:val="affb"/>
      </w:pPr>
      <w:r w:rsidRPr="00016A21">
        <w:rPr>
          <w:noProof/>
        </w:rPr>
        <w:lastRenderedPageBreak/>
        <w:drawing>
          <wp:inline distT="0" distB="0" distL="0" distR="0">
            <wp:extent cx="5943600" cy="142875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b="42676"/>
                    <a:stretch>
                      <a:fillRect/>
                    </a:stretch>
                  </pic:blipFill>
                  <pic:spPr bwMode="auto">
                    <a:xfrm>
                      <a:off x="0" y="0"/>
                      <a:ext cx="5943600" cy="1428750"/>
                    </a:xfrm>
                    <a:prstGeom prst="rect">
                      <a:avLst/>
                    </a:prstGeom>
                    <a:noFill/>
                    <a:ln>
                      <a:noFill/>
                    </a:ln>
                  </pic:spPr>
                </pic:pic>
              </a:graphicData>
            </a:graphic>
          </wp:inline>
        </w:drawing>
      </w:r>
    </w:p>
    <w:p w:rsidR="00D34D68" w:rsidRDefault="00D34D68" w:rsidP="00AA52F1">
      <w:pPr>
        <w:pStyle w:val="af2"/>
        <w:spacing w:line="240" w:lineRule="auto"/>
        <w:ind w:firstLine="567"/>
        <w:jc w:val="center"/>
        <w:rPr>
          <w:sz w:val="26"/>
          <w:szCs w:val="26"/>
        </w:rPr>
      </w:pPr>
      <w:bookmarkStart w:id="116" w:name="_Ref491533663"/>
      <w:r w:rsidRPr="00AA52F1">
        <w:rPr>
          <w:sz w:val="26"/>
          <w:szCs w:val="26"/>
        </w:rPr>
        <w:t xml:space="preserve">Рисунок </w:t>
      </w:r>
      <w:bookmarkEnd w:id="116"/>
      <w:r w:rsidR="0082286E">
        <w:rPr>
          <w:sz w:val="26"/>
          <w:szCs w:val="26"/>
        </w:rPr>
        <w:t>3</w:t>
      </w:r>
      <w:r w:rsidR="001C5D48">
        <w:rPr>
          <w:sz w:val="26"/>
          <w:szCs w:val="26"/>
        </w:rPr>
        <w:t>8</w:t>
      </w:r>
      <w:r w:rsidRPr="00AA52F1">
        <w:rPr>
          <w:sz w:val="26"/>
          <w:szCs w:val="26"/>
        </w:rPr>
        <w:t xml:space="preserve"> – Раздел «Питание», введение ограничений по тратам на оплату питания обучающегося</w:t>
      </w:r>
    </w:p>
    <w:p w:rsidR="00AD1502" w:rsidRDefault="00AD1502" w:rsidP="00AA52F1">
      <w:pPr>
        <w:pStyle w:val="af2"/>
        <w:spacing w:line="240" w:lineRule="auto"/>
        <w:ind w:firstLine="567"/>
        <w:jc w:val="left"/>
        <w:rPr>
          <w:sz w:val="26"/>
          <w:szCs w:val="26"/>
        </w:rPr>
      </w:pPr>
    </w:p>
    <w:p w:rsidR="00D34D68" w:rsidRDefault="00D34D68" w:rsidP="00AA52F1">
      <w:pPr>
        <w:pStyle w:val="af2"/>
        <w:spacing w:line="240" w:lineRule="auto"/>
        <w:ind w:firstLine="567"/>
        <w:jc w:val="left"/>
        <w:rPr>
          <w:sz w:val="26"/>
          <w:szCs w:val="26"/>
        </w:rPr>
      </w:pPr>
      <w:r w:rsidRPr="00AA52F1">
        <w:rPr>
          <w:sz w:val="26"/>
          <w:szCs w:val="26"/>
        </w:rPr>
        <w:t>Далее нажмите на кнопку «Применить». В результате для обучающегося будет применен указанный лимит трат в день, который он не сможет превысить.</w:t>
      </w:r>
    </w:p>
    <w:p w:rsidR="0038457F" w:rsidRPr="001218B7" w:rsidRDefault="001218B7" w:rsidP="00AA52F1">
      <w:pPr>
        <w:pStyle w:val="af2"/>
        <w:spacing w:line="240" w:lineRule="auto"/>
        <w:ind w:firstLine="567"/>
        <w:jc w:val="left"/>
        <w:rPr>
          <w:sz w:val="26"/>
          <w:szCs w:val="26"/>
        </w:rPr>
      </w:pPr>
      <w:r>
        <w:rPr>
          <w:sz w:val="26"/>
          <w:szCs w:val="26"/>
        </w:rPr>
        <w:t>Так же есть возможность распечатать визитку или сохранить ее на вкладке «Визитка для оплаты»</w:t>
      </w:r>
      <w:r w:rsidRPr="001218B7">
        <w:rPr>
          <w:sz w:val="26"/>
          <w:szCs w:val="26"/>
        </w:rPr>
        <w:t xml:space="preserve"> </w:t>
      </w:r>
      <w:r w:rsidRPr="00AA52F1">
        <w:rPr>
          <w:sz w:val="26"/>
          <w:szCs w:val="26"/>
        </w:rPr>
        <w:t>(</w:t>
      </w:r>
      <w:r>
        <w:rPr>
          <w:sz w:val="26"/>
          <w:szCs w:val="26"/>
        </w:rPr>
        <w:t>Рисунок 3</w:t>
      </w:r>
      <w:r w:rsidR="007762BF">
        <w:rPr>
          <w:sz w:val="26"/>
          <w:szCs w:val="26"/>
        </w:rPr>
        <w:t>9</w:t>
      </w:r>
      <w:r>
        <w:rPr>
          <w:sz w:val="26"/>
          <w:szCs w:val="26"/>
        </w:rPr>
        <w:t>).</w:t>
      </w:r>
    </w:p>
    <w:p w:rsidR="0038457F" w:rsidRDefault="0038457F" w:rsidP="00AA52F1">
      <w:pPr>
        <w:pStyle w:val="af2"/>
        <w:spacing w:line="240" w:lineRule="auto"/>
        <w:ind w:firstLine="567"/>
        <w:jc w:val="left"/>
        <w:rPr>
          <w:sz w:val="26"/>
          <w:szCs w:val="26"/>
        </w:rPr>
      </w:pPr>
    </w:p>
    <w:p w:rsidR="0038457F" w:rsidRDefault="00105A8D" w:rsidP="00D707EA">
      <w:pPr>
        <w:pStyle w:val="af2"/>
        <w:spacing w:line="240" w:lineRule="auto"/>
        <w:ind w:firstLine="0"/>
        <w:jc w:val="center"/>
        <w:rPr>
          <w:sz w:val="26"/>
          <w:szCs w:val="26"/>
        </w:rPr>
      </w:pPr>
      <w:r w:rsidRPr="0035574D">
        <w:rPr>
          <w:noProof/>
          <w:sz w:val="26"/>
          <w:szCs w:val="26"/>
        </w:rPr>
        <w:drawing>
          <wp:inline distT="0" distB="0" distL="0" distR="0">
            <wp:extent cx="5943600" cy="2028825"/>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b="19307"/>
                    <a:stretch>
                      <a:fillRect/>
                    </a:stretch>
                  </pic:blipFill>
                  <pic:spPr bwMode="auto">
                    <a:xfrm>
                      <a:off x="0" y="0"/>
                      <a:ext cx="5943600" cy="2028825"/>
                    </a:xfrm>
                    <a:prstGeom prst="rect">
                      <a:avLst/>
                    </a:prstGeom>
                    <a:noFill/>
                    <a:ln>
                      <a:noFill/>
                    </a:ln>
                  </pic:spPr>
                </pic:pic>
              </a:graphicData>
            </a:graphic>
          </wp:inline>
        </w:drawing>
      </w:r>
    </w:p>
    <w:p w:rsidR="001218B7" w:rsidRDefault="001218B7" w:rsidP="001218B7">
      <w:pPr>
        <w:pStyle w:val="af2"/>
        <w:spacing w:line="240" w:lineRule="auto"/>
        <w:ind w:firstLine="567"/>
        <w:jc w:val="center"/>
        <w:rPr>
          <w:sz w:val="26"/>
          <w:szCs w:val="26"/>
        </w:rPr>
      </w:pPr>
      <w:r w:rsidRPr="00AA52F1">
        <w:rPr>
          <w:sz w:val="26"/>
          <w:szCs w:val="26"/>
        </w:rPr>
        <w:t xml:space="preserve">Рисунок </w:t>
      </w:r>
      <w:r w:rsidR="0082286E">
        <w:rPr>
          <w:sz w:val="26"/>
          <w:szCs w:val="26"/>
        </w:rPr>
        <w:t>3</w:t>
      </w:r>
      <w:r w:rsidR="001C5D48">
        <w:rPr>
          <w:sz w:val="26"/>
          <w:szCs w:val="26"/>
        </w:rPr>
        <w:t>9</w:t>
      </w:r>
      <w:r w:rsidRPr="00AA52F1">
        <w:rPr>
          <w:sz w:val="26"/>
          <w:szCs w:val="26"/>
        </w:rPr>
        <w:t xml:space="preserve"> – Раздел «Питание», </w:t>
      </w:r>
      <w:r>
        <w:rPr>
          <w:sz w:val="26"/>
          <w:szCs w:val="26"/>
        </w:rPr>
        <w:t>визитка для оплаты</w:t>
      </w:r>
    </w:p>
    <w:p w:rsidR="001218B7" w:rsidRDefault="001218B7" w:rsidP="0038457F">
      <w:pPr>
        <w:pStyle w:val="af2"/>
        <w:spacing w:line="240" w:lineRule="auto"/>
        <w:ind w:firstLine="0"/>
        <w:jc w:val="left"/>
        <w:rPr>
          <w:sz w:val="26"/>
          <w:szCs w:val="26"/>
        </w:rPr>
      </w:pPr>
    </w:p>
    <w:p w:rsidR="007F73EF" w:rsidRPr="00AA52F1" w:rsidRDefault="007F73EF" w:rsidP="00AA52F1">
      <w:pPr>
        <w:pStyle w:val="af2"/>
        <w:spacing w:line="240" w:lineRule="auto"/>
        <w:ind w:firstLine="567"/>
        <w:jc w:val="left"/>
        <w:rPr>
          <w:sz w:val="26"/>
          <w:szCs w:val="26"/>
        </w:rPr>
      </w:pPr>
    </w:p>
    <w:p w:rsidR="00D34D68" w:rsidRDefault="00D34D68" w:rsidP="00AA52F1">
      <w:pPr>
        <w:pStyle w:val="31"/>
        <w:numPr>
          <w:ilvl w:val="2"/>
          <w:numId w:val="30"/>
        </w:numPr>
      </w:pPr>
      <w:bookmarkStart w:id="117" w:name="_Toc500489266"/>
      <w:bookmarkStart w:id="118" w:name="_Toc57820834"/>
      <w:r>
        <w:t>Переводы на счет</w:t>
      </w:r>
      <w:bookmarkEnd w:id="117"/>
      <w:bookmarkEnd w:id="118"/>
    </w:p>
    <w:p w:rsidR="006A6CC2" w:rsidRDefault="00D34D68" w:rsidP="006A6CC2">
      <w:pPr>
        <w:pStyle w:val="af2"/>
        <w:spacing w:line="240" w:lineRule="auto"/>
        <w:ind w:firstLine="567"/>
        <w:jc w:val="left"/>
        <w:rPr>
          <w:sz w:val="26"/>
          <w:szCs w:val="26"/>
        </w:rPr>
      </w:pPr>
      <w:r w:rsidRPr="00AA52F1">
        <w:rPr>
          <w:sz w:val="26"/>
          <w:szCs w:val="26"/>
        </w:rPr>
        <w:t>У родителя есть возможность пополнять счет карты обучающегося с другой карты или воспользоваться услугой автоперевода. Для перевода денежных средств со счета на счет перейдите во вкладку «Перевод со счета на счет» (</w:t>
      </w:r>
      <w:r w:rsidRPr="00AA52F1">
        <w:rPr>
          <w:sz w:val="26"/>
          <w:szCs w:val="26"/>
        </w:rPr>
        <w:fldChar w:fldCharType="begin"/>
      </w:r>
      <w:r w:rsidRPr="00AA52F1">
        <w:rPr>
          <w:sz w:val="26"/>
          <w:szCs w:val="26"/>
        </w:rPr>
        <w:instrText xml:space="preserve"> REF _Ref498093346 \h </w:instrText>
      </w:r>
      <w:r w:rsidRPr="00AA52F1">
        <w:rPr>
          <w:sz w:val="26"/>
          <w:szCs w:val="26"/>
        </w:rPr>
      </w:r>
      <w:r w:rsidRPr="00AA52F1">
        <w:rPr>
          <w:sz w:val="26"/>
          <w:szCs w:val="26"/>
        </w:rPr>
        <w:instrText xml:space="preserve"> \* MERGEFORMAT </w:instrText>
      </w:r>
      <w:r w:rsidRPr="00AA52F1">
        <w:rPr>
          <w:sz w:val="26"/>
          <w:szCs w:val="26"/>
        </w:rPr>
        <w:fldChar w:fldCharType="separate"/>
      </w:r>
      <w:r w:rsidR="003B5560" w:rsidRPr="00AA52F1">
        <w:rPr>
          <w:sz w:val="26"/>
          <w:szCs w:val="26"/>
        </w:rPr>
        <w:t xml:space="preserve">Рисунок </w:t>
      </w:r>
      <w:r w:rsidR="003B5560">
        <w:rPr>
          <w:sz w:val="26"/>
          <w:szCs w:val="26"/>
        </w:rPr>
        <w:t>38</w:t>
      </w:r>
      <w:r w:rsidRPr="00AA52F1">
        <w:rPr>
          <w:sz w:val="26"/>
          <w:szCs w:val="26"/>
        </w:rPr>
        <w:fldChar w:fldCharType="end"/>
      </w:r>
      <w:r w:rsidRPr="00AA52F1">
        <w:rPr>
          <w:sz w:val="26"/>
          <w:szCs w:val="26"/>
        </w:rPr>
        <w:t>).</w:t>
      </w:r>
    </w:p>
    <w:p w:rsidR="006A6CC2" w:rsidRDefault="006A6CC2" w:rsidP="006A6CC2">
      <w:pPr>
        <w:pStyle w:val="af2"/>
        <w:spacing w:line="240" w:lineRule="auto"/>
        <w:ind w:firstLine="567"/>
        <w:jc w:val="left"/>
        <w:rPr>
          <w:sz w:val="26"/>
          <w:szCs w:val="26"/>
        </w:rPr>
      </w:pPr>
    </w:p>
    <w:p w:rsidR="00D34D68" w:rsidRDefault="00105A8D" w:rsidP="006A6CC2">
      <w:pPr>
        <w:pStyle w:val="af2"/>
        <w:spacing w:line="240" w:lineRule="auto"/>
        <w:ind w:firstLine="567"/>
        <w:jc w:val="left"/>
      </w:pPr>
      <w:r w:rsidRPr="00016A21">
        <w:rPr>
          <w:noProof/>
        </w:rPr>
        <w:drawing>
          <wp:inline distT="0" distB="0" distL="0" distR="0">
            <wp:extent cx="4552950" cy="217170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52950" cy="2171700"/>
                    </a:xfrm>
                    <a:prstGeom prst="rect">
                      <a:avLst/>
                    </a:prstGeom>
                    <a:noFill/>
                    <a:ln>
                      <a:noFill/>
                    </a:ln>
                  </pic:spPr>
                </pic:pic>
              </a:graphicData>
            </a:graphic>
          </wp:inline>
        </w:drawing>
      </w:r>
    </w:p>
    <w:p w:rsidR="00AD1502" w:rsidRDefault="00D34D68" w:rsidP="00AD1502">
      <w:pPr>
        <w:pStyle w:val="af2"/>
        <w:spacing w:line="240" w:lineRule="auto"/>
        <w:ind w:firstLine="567"/>
        <w:jc w:val="center"/>
        <w:rPr>
          <w:sz w:val="26"/>
          <w:szCs w:val="26"/>
        </w:rPr>
      </w:pPr>
      <w:bookmarkStart w:id="119" w:name="_Ref498093346"/>
      <w:r w:rsidRPr="00AA52F1">
        <w:rPr>
          <w:sz w:val="26"/>
          <w:szCs w:val="26"/>
        </w:rPr>
        <w:t xml:space="preserve">Рисунок </w:t>
      </w:r>
      <w:bookmarkEnd w:id="119"/>
      <w:r w:rsidR="001C5D48">
        <w:rPr>
          <w:sz w:val="26"/>
          <w:szCs w:val="26"/>
        </w:rPr>
        <w:t>40</w:t>
      </w:r>
      <w:r w:rsidRPr="00AA52F1">
        <w:rPr>
          <w:sz w:val="26"/>
          <w:szCs w:val="26"/>
        </w:rPr>
        <w:t xml:space="preserve"> – Перевод со счета на счет</w:t>
      </w:r>
      <w:r w:rsidR="00AD1502">
        <w:rPr>
          <w:sz w:val="26"/>
          <w:szCs w:val="26"/>
        </w:rPr>
        <w:t xml:space="preserve">  </w:t>
      </w:r>
    </w:p>
    <w:p w:rsidR="00D40E04" w:rsidRDefault="00D40E04" w:rsidP="00AD1502">
      <w:pPr>
        <w:pStyle w:val="af2"/>
        <w:spacing w:line="240" w:lineRule="auto"/>
        <w:ind w:firstLine="567"/>
        <w:jc w:val="center"/>
        <w:rPr>
          <w:sz w:val="26"/>
          <w:szCs w:val="26"/>
        </w:rPr>
      </w:pPr>
    </w:p>
    <w:p w:rsidR="00D34D68" w:rsidRPr="00AA52F1" w:rsidRDefault="00D34D68" w:rsidP="00AA52F1">
      <w:pPr>
        <w:pStyle w:val="af2"/>
        <w:spacing w:line="240" w:lineRule="auto"/>
        <w:ind w:firstLine="567"/>
        <w:jc w:val="left"/>
        <w:rPr>
          <w:sz w:val="26"/>
          <w:szCs w:val="26"/>
        </w:rPr>
      </w:pPr>
      <w:r w:rsidRPr="00AA52F1">
        <w:rPr>
          <w:sz w:val="26"/>
          <w:szCs w:val="26"/>
        </w:rPr>
        <w:lastRenderedPageBreak/>
        <w:t>В открывшемся окне заполните данные:</w:t>
      </w:r>
    </w:p>
    <w:p w:rsidR="00D34D68" w:rsidRPr="00AA52F1" w:rsidRDefault="00D34D68" w:rsidP="00AA52F1">
      <w:pPr>
        <w:pStyle w:val="af2"/>
        <w:spacing w:line="240" w:lineRule="auto"/>
        <w:ind w:firstLine="567"/>
        <w:jc w:val="left"/>
        <w:rPr>
          <w:sz w:val="26"/>
          <w:szCs w:val="26"/>
        </w:rPr>
      </w:pPr>
      <w:r w:rsidRPr="00AA52F1">
        <w:rPr>
          <w:sz w:val="26"/>
          <w:szCs w:val="26"/>
        </w:rPr>
        <w:t>«Счет списания».</w:t>
      </w:r>
    </w:p>
    <w:p w:rsidR="00D34D68" w:rsidRPr="00AA52F1" w:rsidRDefault="00D34D68" w:rsidP="00AA52F1">
      <w:pPr>
        <w:pStyle w:val="af2"/>
        <w:spacing w:line="240" w:lineRule="auto"/>
        <w:ind w:firstLine="567"/>
        <w:jc w:val="left"/>
        <w:rPr>
          <w:sz w:val="26"/>
          <w:szCs w:val="26"/>
        </w:rPr>
      </w:pPr>
      <w:r w:rsidRPr="00AA52F1">
        <w:rPr>
          <w:sz w:val="26"/>
          <w:szCs w:val="26"/>
        </w:rPr>
        <w:t>«Счет зачисления».</w:t>
      </w:r>
    </w:p>
    <w:p w:rsidR="00D34D68" w:rsidRPr="00AA52F1" w:rsidRDefault="00D34D68" w:rsidP="00AA52F1">
      <w:pPr>
        <w:pStyle w:val="af2"/>
        <w:spacing w:line="240" w:lineRule="auto"/>
        <w:ind w:firstLine="567"/>
        <w:jc w:val="left"/>
        <w:rPr>
          <w:sz w:val="26"/>
          <w:szCs w:val="26"/>
        </w:rPr>
      </w:pPr>
      <w:r w:rsidRPr="00AA52F1">
        <w:rPr>
          <w:sz w:val="26"/>
          <w:szCs w:val="26"/>
        </w:rPr>
        <w:t>«Сумма перевода».</w:t>
      </w:r>
    </w:p>
    <w:p w:rsidR="00D34D68" w:rsidRPr="00AA52F1" w:rsidRDefault="00D34D68" w:rsidP="00AA52F1">
      <w:pPr>
        <w:pStyle w:val="af2"/>
        <w:spacing w:line="240" w:lineRule="auto"/>
        <w:ind w:firstLine="567"/>
        <w:jc w:val="left"/>
        <w:rPr>
          <w:sz w:val="26"/>
          <w:szCs w:val="26"/>
        </w:rPr>
      </w:pPr>
      <w:r w:rsidRPr="00AA52F1">
        <w:rPr>
          <w:sz w:val="26"/>
          <w:szCs w:val="26"/>
        </w:rPr>
        <w:t>Нажмите на кнопку «Подписать согласие с условиями перевода» и далее на кнопку «Выполнить перевод».</w:t>
      </w:r>
    </w:p>
    <w:p w:rsidR="00D34D68" w:rsidRDefault="00D34D68" w:rsidP="00AA52F1">
      <w:pPr>
        <w:pStyle w:val="af2"/>
        <w:spacing w:line="240" w:lineRule="auto"/>
        <w:ind w:firstLine="567"/>
        <w:jc w:val="left"/>
        <w:rPr>
          <w:sz w:val="26"/>
          <w:szCs w:val="26"/>
        </w:rPr>
      </w:pPr>
      <w:r w:rsidRPr="00AA52F1">
        <w:rPr>
          <w:sz w:val="26"/>
          <w:szCs w:val="26"/>
        </w:rPr>
        <w:t>Также Вы можете воспользоваться услугой «Автоперевод». Для этого пере</w:t>
      </w:r>
      <w:r w:rsidR="00AA52F1">
        <w:rPr>
          <w:sz w:val="26"/>
          <w:szCs w:val="26"/>
        </w:rPr>
        <w:t>йдите во вкладку «Автоперевод» (</w:t>
      </w:r>
      <w:r w:rsidRPr="00AA52F1">
        <w:rPr>
          <w:sz w:val="26"/>
          <w:szCs w:val="26"/>
        </w:rPr>
        <w:fldChar w:fldCharType="begin"/>
      </w:r>
      <w:r w:rsidRPr="00AA52F1">
        <w:rPr>
          <w:sz w:val="26"/>
          <w:szCs w:val="26"/>
        </w:rPr>
        <w:instrText xml:space="preserve"> REF _Ref498093525 \h </w:instrText>
      </w:r>
      <w:r w:rsidRPr="00AA52F1">
        <w:rPr>
          <w:sz w:val="26"/>
          <w:szCs w:val="26"/>
        </w:rPr>
      </w:r>
      <w:r w:rsidRPr="00AA52F1">
        <w:rPr>
          <w:sz w:val="26"/>
          <w:szCs w:val="26"/>
        </w:rPr>
        <w:instrText xml:space="preserve"> \* MERGEFORMAT </w:instrText>
      </w:r>
      <w:r w:rsidRPr="00AA52F1">
        <w:rPr>
          <w:sz w:val="26"/>
          <w:szCs w:val="26"/>
        </w:rPr>
        <w:fldChar w:fldCharType="separate"/>
      </w:r>
      <w:r w:rsidR="003B5560" w:rsidRPr="007F73EF">
        <w:rPr>
          <w:sz w:val="26"/>
          <w:szCs w:val="26"/>
        </w:rPr>
        <w:t xml:space="preserve">Рисунок </w:t>
      </w:r>
      <w:r w:rsidR="003B5560">
        <w:rPr>
          <w:sz w:val="26"/>
          <w:szCs w:val="26"/>
        </w:rPr>
        <w:t>39</w:t>
      </w:r>
      <w:r w:rsidRPr="00AA52F1">
        <w:rPr>
          <w:sz w:val="26"/>
          <w:szCs w:val="26"/>
        </w:rPr>
        <w:fldChar w:fldCharType="end"/>
      </w:r>
      <w:r w:rsidRPr="00AA52F1">
        <w:rPr>
          <w:sz w:val="26"/>
          <w:szCs w:val="26"/>
        </w:rPr>
        <w:t>).</w:t>
      </w:r>
    </w:p>
    <w:p w:rsidR="00D40E04" w:rsidRPr="00AA52F1" w:rsidRDefault="00D40E04" w:rsidP="00AA52F1">
      <w:pPr>
        <w:pStyle w:val="af2"/>
        <w:spacing w:line="240" w:lineRule="auto"/>
        <w:ind w:firstLine="567"/>
        <w:jc w:val="left"/>
        <w:rPr>
          <w:sz w:val="26"/>
          <w:szCs w:val="26"/>
        </w:rPr>
      </w:pPr>
    </w:p>
    <w:p w:rsidR="00D34D68" w:rsidRDefault="00105A8D" w:rsidP="00D34D68">
      <w:pPr>
        <w:pStyle w:val="affb"/>
      </w:pPr>
      <w:r w:rsidRPr="00016A21">
        <w:rPr>
          <w:noProof/>
        </w:rPr>
        <w:drawing>
          <wp:inline distT="0" distB="0" distL="0" distR="0">
            <wp:extent cx="5038725" cy="2419350"/>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2419350"/>
                    </a:xfrm>
                    <a:prstGeom prst="rect">
                      <a:avLst/>
                    </a:prstGeom>
                    <a:noFill/>
                    <a:ln>
                      <a:noFill/>
                    </a:ln>
                  </pic:spPr>
                </pic:pic>
              </a:graphicData>
            </a:graphic>
          </wp:inline>
        </w:drawing>
      </w:r>
    </w:p>
    <w:p w:rsidR="00D34D68" w:rsidRPr="007F73EF" w:rsidRDefault="00D34D68" w:rsidP="00D34D68">
      <w:pPr>
        <w:pStyle w:val="affc"/>
        <w:rPr>
          <w:sz w:val="26"/>
          <w:szCs w:val="26"/>
        </w:rPr>
      </w:pPr>
      <w:bookmarkStart w:id="120" w:name="_Ref498093525"/>
      <w:r w:rsidRPr="007F73EF">
        <w:rPr>
          <w:sz w:val="26"/>
          <w:szCs w:val="26"/>
        </w:rPr>
        <w:t xml:space="preserve">Рисунок </w:t>
      </w:r>
      <w:bookmarkEnd w:id="120"/>
      <w:r w:rsidR="0082286E">
        <w:rPr>
          <w:sz w:val="26"/>
          <w:szCs w:val="26"/>
        </w:rPr>
        <w:t>4</w:t>
      </w:r>
      <w:r w:rsidR="001C5D48">
        <w:rPr>
          <w:sz w:val="26"/>
          <w:szCs w:val="26"/>
        </w:rPr>
        <w:t>1</w:t>
      </w:r>
      <w:r w:rsidRPr="007F73EF">
        <w:rPr>
          <w:sz w:val="26"/>
          <w:szCs w:val="26"/>
        </w:rPr>
        <w:t xml:space="preserve"> – Автоперевод</w:t>
      </w:r>
    </w:p>
    <w:p w:rsidR="00D34D68" w:rsidRPr="00AA52F1" w:rsidRDefault="00D34D68" w:rsidP="00AA52F1">
      <w:pPr>
        <w:pStyle w:val="af2"/>
        <w:spacing w:line="240" w:lineRule="auto"/>
        <w:ind w:firstLine="567"/>
        <w:jc w:val="left"/>
        <w:rPr>
          <w:sz w:val="26"/>
          <w:szCs w:val="26"/>
        </w:rPr>
      </w:pPr>
      <w:r w:rsidRPr="00AA52F1">
        <w:rPr>
          <w:sz w:val="26"/>
          <w:szCs w:val="26"/>
        </w:rPr>
        <w:t>Для настройки автоперевода в открывшемся окне заполните данные:</w:t>
      </w:r>
    </w:p>
    <w:p w:rsidR="00D34D68" w:rsidRPr="00AA52F1" w:rsidRDefault="00D34D68" w:rsidP="00AA52F1">
      <w:pPr>
        <w:pStyle w:val="af2"/>
        <w:spacing w:line="240" w:lineRule="auto"/>
        <w:ind w:firstLine="567"/>
        <w:jc w:val="left"/>
        <w:rPr>
          <w:sz w:val="26"/>
          <w:szCs w:val="26"/>
        </w:rPr>
      </w:pPr>
      <w:r w:rsidRPr="00AA52F1">
        <w:rPr>
          <w:sz w:val="26"/>
          <w:szCs w:val="26"/>
        </w:rPr>
        <w:t>«Разрешить перенос с баланса «Горячее питание» на баланс «Буфет».</w:t>
      </w:r>
    </w:p>
    <w:p w:rsidR="00D34D68" w:rsidRPr="00AA52F1" w:rsidRDefault="00D34D68" w:rsidP="00AA52F1">
      <w:pPr>
        <w:pStyle w:val="af2"/>
        <w:spacing w:line="240" w:lineRule="auto"/>
        <w:ind w:firstLine="567"/>
        <w:jc w:val="left"/>
        <w:rPr>
          <w:sz w:val="26"/>
          <w:szCs w:val="26"/>
        </w:rPr>
      </w:pPr>
      <w:r w:rsidRPr="00AA52F1">
        <w:rPr>
          <w:sz w:val="26"/>
          <w:szCs w:val="26"/>
        </w:rPr>
        <w:t>«Пополнять баланс «Буфет» до суммы».</w:t>
      </w:r>
    </w:p>
    <w:p w:rsidR="003B568A" w:rsidRDefault="00D34D68" w:rsidP="00A6016D">
      <w:pPr>
        <w:pStyle w:val="af2"/>
        <w:spacing w:line="240" w:lineRule="auto"/>
        <w:ind w:firstLine="567"/>
        <w:jc w:val="left"/>
        <w:rPr>
          <w:sz w:val="26"/>
          <w:szCs w:val="26"/>
        </w:rPr>
      </w:pPr>
      <w:r w:rsidRPr="00AA52F1">
        <w:rPr>
          <w:sz w:val="26"/>
          <w:szCs w:val="26"/>
        </w:rPr>
        <w:t>В нижней области страницы представлены примеры для корректной настройки автоперевода</w:t>
      </w:r>
      <w:r w:rsidR="004C5C23">
        <w:rPr>
          <w:sz w:val="26"/>
          <w:szCs w:val="26"/>
        </w:rPr>
        <w:t>.</w:t>
      </w:r>
    </w:p>
    <w:p w:rsidR="000D0993" w:rsidRPr="000D0993" w:rsidRDefault="00EB311E" w:rsidP="00AA52F1">
      <w:pPr>
        <w:pStyle w:val="11"/>
        <w:numPr>
          <w:ilvl w:val="0"/>
          <w:numId w:val="30"/>
        </w:numPr>
        <w:spacing w:before="100" w:beforeAutospacing="1" w:after="100" w:afterAutospacing="1"/>
        <w:jc w:val="left"/>
        <w:rPr>
          <w:sz w:val="26"/>
          <w:szCs w:val="26"/>
        </w:rPr>
      </w:pPr>
      <w:bookmarkStart w:id="121" w:name="_Toc473896569"/>
      <w:bookmarkStart w:id="122" w:name="_Toc473896570"/>
      <w:bookmarkStart w:id="123" w:name="_Toc473896571"/>
      <w:bookmarkStart w:id="124" w:name="_Toc473896572"/>
      <w:bookmarkStart w:id="125" w:name="_Toc57820835"/>
      <w:bookmarkEnd w:id="121"/>
      <w:bookmarkEnd w:id="122"/>
      <w:bookmarkEnd w:id="123"/>
      <w:bookmarkEnd w:id="124"/>
      <w:r>
        <w:rPr>
          <w:sz w:val="26"/>
          <w:szCs w:val="26"/>
        </w:rPr>
        <w:lastRenderedPageBreak/>
        <w:t>Аварийные</w:t>
      </w:r>
      <w:r w:rsidR="000D0993" w:rsidRPr="000D0993">
        <w:rPr>
          <w:sz w:val="26"/>
          <w:szCs w:val="26"/>
        </w:rPr>
        <w:t xml:space="preserve"> ситуации</w:t>
      </w:r>
      <w:bookmarkEnd w:id="105"/>
      <w:bookmarkEnd w:id="106"/>
      <w:bookmarkEnd w:id="125"/>
    </w:p>
    <w:p w:rsidR="000D0993" w:rsidRPr="000D0993" w:rsidRDefault="000D0993" w:rsidP="008E6A49">
      <w:pPr>
        <w:pStyle w:val="af2"/>
        <w:spacing w:line="240" w:lineRule="auto"/>
        <w:ind w:firstLine="567"/>
        <w:jc w:val="left"/>
        <w:rPr>
          <w:sz w:val="26"/>
          <w:szCs w:val="26"/>
        </w:rPr>
      </w:pPr>
      <w:r w:rsidRPr="000D0993">
        <w:rPr>
          <w:sz w:val="26"/>
          <w:szCs w:val="26"/>
        </w:rPr>
        <w:t>В случае аварийных ситуаций на стороне пользователя работоспособность системы не страдает, данные не теряются и доступны после авторизации на Портале Петербургское образование.</w:t>
      </w:r>
    </w:p>
    <w:p w:rsidR="000D0993" w:rsidRPr="000D0993" w:rsidRDefault="000D0993" w:rsidP="008E6A49">
      <w:pPr>
        <w:pStyle w:val="af2"/>
        <w:spacing w:line="240" w:lineRule="auto"/>
        <w:ind w:firstLine="567"/>
        <w:jc w:val="left"/>
        <w:rPr>
          <w:sz w:val="26"/>
          <w:szCs w:val="26"/>
        </w:rPr>
      </w:pPr>
      <w:r w:rsidRPr="000D0993">
        <w:rPr>
          <w:sz w:val="26"/>
          <w:szCs w:val="26"/>
        </w:rPr>
        <w:t>При ошибках в работе аппаратных средств (кроме носителей данных и программ) восстановление функций системы возлагается на операционную систему.</w:t>
      </w:r>
    </w:p>
    <w:p w:rsidR="000D0993" w:rsidRPr="000D0993" w:rsidRDefault="000D0993" w:rsidP="008E6A49">
      <w:pPr>
        <w:pStyle w:val="af2"/>
        <w:spacing w:line="240" w:lineRule="auto"/>
        <w:ind w:firstLine="567"/>
        <w:jc w:val="left"/>
        <w:rPr>
          <w:sz w:val="26"/>
          <w:szCs w:val="26"/>
        </w:rPr>
      </w:pPr>
      <w:r w:rsidRPr="000D0993">
        <w:rPr>
          <w:sz w:val="26"/>
          <w:szCs w:val="26"/>
        </w:rPr>
        <w:t>При неверных действиях пользователей, неверных форматах и недопустимых значениях входных данных система предупреждает пользователя соответствующим сообщением.</w:t>
      </w:r>
    </w:p>
    <w:p w:rsidR="00A01A3B" w:rsidRPr="000D0993" w:rsidRDefault="00A01A3B" w:rsidP="000D0993">
      <w:pPr>
        <w:spacing w:before="240"/>
        <w:rPr>
          <w:sz w:val="26"/>
          <w:szCs w:val="26"/>
        </w:rPr>
      </w:pPr>
    </w:p>
    <w:sectPr w:rsidR="00A01A3B" w:rsidRPr="000D0993" w:rsidSect="008D7453">
      <w:headerReference w:type="default" r:id="rId52"/>
      <w:headerReference w:type="first" r:id="rId53"/>
      <w:footerReference w:type="first" r:id="rId54"/>
      <w:pgSz w:w="11907" w:h="16839" w:code="9"/>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4BFA" w:rsidRDefault="00AC4BFA" w:rsidP="00CA2512">
      <w:r>
        <w:separator/>
      </w:r>
    </w:p>
  </w:endnote>
  <w:endnote w:type="continuationSeparator" w:id="0">
    <w:p w:rsidR="00AC4BFA" w:rsidRDefault="00AC4BFA" w:rsidP="00CA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Bold">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65" w:rsidRDefault="004E1B65">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4BFA" w:rsidRDefault="00AC4BFA" w:rsidP="00CA2512">
      <w:r>
        <w:separator/>
      </w:r>
    </w:p>
  </w:footnote>
  <w:footnote w:type="continuationSeparator" w:id="0">
    <w:p w:rsidR="00AC4BFA" w:rsidRDefault="00AC4BFA" w:rsidP="00CA2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158" w:rsidRDefault="00E60158">
    <w:pPr>
      <w:pStyle w:val="aff3"/>
      <w:jc w:val="center"/>
    </w:pPr>
    <w:r>
      <w:fldChar w:fldCharType="begin"/>
    </w:r>
    <w:r>
      <w:instrText xml:space="preserve"> PAGE   \* MERGEFORMAT </w:instrText>
    </w:r>
    <w:r>
      <w:fldChar w:fldCharType="separate"/>
    </w:r>
    <w:r w:rsidR="00546D92">
      <w:rPr>
        <w:noProof/>
      </w:rPr>
      <w:t>17</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B83" w:rsidRDefault="00683B83">
    <w:pPr>
      <w:pStyle w:val="aff3"/>
      <w:jc w:val="center"/>
    </w:pPr>
    <w:r>
      <w:fldChar w:fldCharType="begin"/>
    </w:r>
    <w:r>
      <w:instrText>PAGE   \* MERGEFORMAT</w:instrText>
    </w:r>
    <w:r>
      <w:fldChar w:fldCharType="separate"/>
    </w:r>
    <w:r w:rsidR="00546D92">
      <w:rPr>
        <w:noProof/>
      </w:rPr>
      <w:t>1</w:t>
    </w:r>
    <w:r>
      <w:fldChar w:fldCharType="end"/>
    </w:r>
  </w:p>
  <w:p w:rsidR="00E60158" w:rsidRPr="00683B83" w:rsidRDefault="00E60158" w:rsidP="00683B83">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26CA648A"/>
    <w:lvl w:ilvl="0">
      <w:start w:val="1"/>
      <w:numFmt w:val="decimal"/>
      <w:pStyle w:val="a"/>
      <w:lvlText w:val="%1."/>
      <w:lvlJc w:val="left"/>
      <w:pPr>
        <w:tabs>
          <w:tab w:val="num" w:pos="643"/>
        </w:tabs>
        <w:ind w:left="643" w:hanging="360"/>
      </w:pPr>
      <w:rPr>
        <w:rFonts w:cs="Times New Roman"/>
      </w:rPr>
    </w:lvl>
  </w:abstractNum>
  <w:abstractNum w:abstractNumId="1" w15:restartNumberingAfterBreak="0">
    <w:nsid w:val="009C1802"/>
    <w:multiLevelType w:val="hybridMultilevel"/>
    <w:tmpl w:val="638EDD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3267389"/>
    <w:multiLevelType w:val="multilevel"/>
    <w:tmpl w:val="3214908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0"/>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AB035B"/>
    <w:multiLevelType w:val="multilevel"/>
    <w:tmpl w:val="942AA950"/>
    <w:numStyleLink w:val="a1"/>
  </w:abstractNum>
  <w:abstractNum w:abstractNumId="5" w15:restartNumberingAfterBreak="0">
    <w:nsid w:val="0A3007B7"/>
    <w:multiLevelType w:val="hybridMultilevel"/>
    <w:tmpl w:val="52C6C7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CF82BC6"/>
    <w:multiLevelType w:val="hybridMultilevel"/>
    <w:tmpl w:val="14820BCC"/>
    <w:lvl w:ilvl="0" w:tplc="DCF098C0">
      <w:start w:val="1"/>
      <w:numFmt w:val="bullet"/>
      <w:pStyle w:val="1"/>
      <w:lvlText w:val=""/>
      <w:lvlJc w:val="left"/>
      <w:pPr>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15:restartNumberingAfterBreak="0">
    <w:nsid w:val="0FA030A1"/>
    <w:multiLevelType w:val="multilevel"/>
    <w:tmpl w:val="B5DADDC8"/>
    <w:numStyleLink w:val="a2"/>
  </w:abstractNum>
  <w:abstractNum w:abstractNumId="8" w15:restartNumberingAfterBreak="0">
    <w:nsid w:val="14082C2E"/>
    <w:multiLevelType w:val="multilevel"/>
    <w:tmpl w:val="24A4FDFC"/>
    <w:styleLink w:val="a3"/>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15C85168"/>
    <w:multiLevelType w:val="multilevel"/>
    <w:tmpl w:val="6D7A7E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D260BB"/>
    <w:multiLevelType w:val="hybridMultilevel"/>
    <w:tmpl w:val="2FE4B528"/>
    <w:lvl w:ilvl="0" w:tplc="7FDEF81A">
      <w:start w:val="1"/>
      <w:numFmt w:val="decimal"/>
      <w:pStyle w:val="5"/>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A46BA4"/>
    <w:multiLevelType w:val="multilevel"/>
    <w:tmpl w:val="ECD41BBE"/>
    <w:styleLink w:val="a4"/>
    <w:lvl w:ilvl="0">
      <w:start w:val="1"/>
      <w:numFmt w:val="decimal"/>
      <w:pStyle w:val="a5"/>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2" w15:restartNumberingAfterBreak="0">
    <w:nsid w:val="1A043389"/>
    <w:multiLevelType w:val="multilevel"/>
    <w:tmpl w:val="62FE1686"/>
    <w:lvl w:ilvl="0">
      <w:start w:val="1"/>
      <w:numFmt w:val="decimal"/>
      <w:pStyle w:val="a6"/>
      <w:suff w:val="space"/>
      <w:lvlText w:val="%1."/>
      <w:lvlJc w:val="left"/>
      <w:pPr>
        <w:ind w:left="1134" w:hanging="283"/>
      </w:pPr>
      <w:rPr>
        <w:rFonts w:hint="default"/>
      </w:rPr>
    </w:lvl>
    <w:lvl w:ilvl="1">
      <w:start w:val="1"/>
      <w:numFmt w:val="decimal"/>
      <w:suff w:val="space"/>
      <w:lvlText w:val="%1.%2."/>
      <w:lvlJc w:val="left"/>
      <w:pPr>
        <w:ind w:left="1588" w:hanging="454"/>
      </w:pPr>
      <w:rPr>
        <w:rFonts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13" w15:restartNumberingAfterBreak="0">
    <w:nsid w:val="1AE908F4"/>
    <w:multiLevelType w:val="hybridMultilevel"/>
    <w:tmpl w:val="B88ED55E"/>
    <w:lvl w:ilvl="0" w:tplc="33082856">
      <w:start w:val="1"/>
      <w:numFmt w:val="bullet"/>
      <w:pStyle w:val="a7"/>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222F8B"/>
    <w:multiLevelType w:val="hybridMultilevel"/>
    <w:tmpl w:val="638EDD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29BA7530"/>
    <w:multiLevelType w:val="multilevel"/>
    <w:tmpl w:val="942AA950"/>
    <w:styleLink w:val="a1"/>
    <w:lvl w:ilvl="0">
      <w:start w:val="1"/>
      <w:numFmt w:val="decimal"/>
      <w:pStyle w:val="a8"/>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2FEF1363"/>
    <w:multiLevelType w:val="multilevel"/>
    <w:tmpl w:val="06A66976"/>
    <w:numStyleLink w:val="a9"/>
  </w:abstractNum>
  <w:abstractNum w:abstractNumId="17" w15:restartNumberingAfterBreak="0">
    <w:nsid w:val="32AE7A2D"/>
    <w:multiLevelType w:val="hybridMultilevel"/>
    <w:tmpl w:val="619882C4"/>
    <w:lvl w:ilvl="0" w:tplc="FB48832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19621C"/>
    <w:multiLevelType w:val="hybridMultilevel"/>
    <w:tmpl w:val="3E8867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36D24E41"/>
    <w:multiLevelType w:val="hybridMultilevel"/>
    <w:tmpl w:val="DEF86AB6"/>
    <w:lvl w:ilvl="0" w:tplc="3C8C1DF2">
      <w:start w:val="1"/>
      <w:numFmt w:val="decimal"/>
      <w:pStyle w:val="2"/>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0" w15:restartNumberingAfterBreak="0">
    <w:nsid w:val="38F721D5"/>
    <w:multiLevelType w:val="multilevel"/>
    <w:tmpl w:val="AF6AE62E"/>
    <w:styleLink w:val="aa"/>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3A4A5629"/>
    <w:multiLevelType w:val="hybridMultilevel"/>
    <w:tmpl w:val="53348A26"/>
    <w:lvl w:ilvl="0" w:tplc="04190003">
      <w:start w:val="1"/>
      <w:numFmt w:val="bullet"/>
      <w:pStyle w:val="ab"/>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7C1058"/>
    <w:multiLevelType w:val="multilevel"/>
    <w:tmpl w:val="0419001F"/>
    <w:styleLink w:val="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D2612E1"/>
    <w:multiLevelType w:val="multilevel"/>
    <w:tmpl w:val="D0A4DD46"/>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966B62"/>
    <w:multiLevelType w:val="multilevel"/>
    <w:tmpl w:val="9D786B74"/>
    <w:styleLink w:val="ac"/>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B4724A"/>
    <w:multiLevelType w:val="multilevel"/>
    <w:tmpl w:val="06A66976"/>
    <w:styleLink w:val="a9"/>
    <w:lvl w:ilvl="0">
      <w:start w:val="1"/>
      <w:numFmt w:val="decimal"/>
      <w:pStyle w:val="ad"/>
      <w:suff w:val="space"/>
      <w:lvlText w:val="Приложение %1"/>
      <w:lvlJc w:val="left"/>
      <w:pPr>
        <w:ind w:left="0" w:firstLine="0"/>
      </w:pPr>
      <w:rPr>
        <w:rFonts w:hint="default"/>
        <w:b/>
        <w:caps/>
        <w:smallCaps w:val="0"/>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CB7745"/>
    <w:multiLevelType w:val="multilevel"/>
    <w:tmpl w:val="6BB0D6A4"/>
    <w:styleLink w:val="a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bullet"/>
      <w:suff w:val="space"/>
      <w:lvlText w:val="–"/>
      <w:lvlJc w:val="left"/>
      <w:pPr>
        <w:ind w:left="1800" w:hanging="360"/>
      </w:pPr>
      <w:rPr>
        <w:rFonts w:ascii="Times New Roman" w:hAnsi="Times New Roman" w:cs="Times New Roman" w:hint="default"/>
      </w:rPr>
    </w:lvl>
    <w:lvl w:ilvl="5">
      <w:start w:val="1"/>
      <w:numFmt w:val="bullet"/>
      <w:suff w:val="space"/>
      <w:lvlText w:val=""/>
      <w:lvlJc w:val="left"/>
      <w:pPr>
        <w:ind w:left="2160" w:hanging="360"/>
      </w:pPr>
      <w:rPr>
        <w:rFonts w:ascii="Symbol" w:hAnsi="Symbol" w:hint="default"/>
      </w:rPr>
    </w:lvl>
    <w:lvl w:ilvl="6">
      <w:start w:val="1"/>
      <w:numFmt w:val="bullet"/>
      <w:suff w:val="space"/>
      <w:lvlText w:val="–"/>
      <w:lvlJc w:val="left"/>
      <w:pPr>
        <w:ind w:left="2520" w:hanging="360"/>
      </w:pPr>
      <w:rPr>
        <w:rFonts w:ascii="Times New Roman" w:hAnsi="Times New Roman" w:cs="Times New Roman" w:hint="default"/>
      </w:rPr>
    </w:lvl>
    <w:lvl w:ilvl="7">
      <w:start w:val="1"/>
      <w:numFmt w:val="bullet"/>
      <w:suff w:val="space"/>
      <w:lvlText w:val="–"/>
      <w:lvlJc w:val="left"/>
      <w:pPr>
        <w:ind w:left="2880" w:hanging="360"/>
      </w:pPr>
      <w:rPr>
        <w:rFonts w:ascii="Times New Roman" w:hAnsi="Times New Roman" w:cs="Times New Roman" w:hint="default"/>
      </w:rPr>
    </w:lvl>
    <w:lvl w:ilvl="8">
      <w:start w:val="1"/>
      <w:numFmt w:val="bullet"/>
      <w:suff w:val="space"/>
      <w:lvlText w:val=""/>
      <w:lvlJc w:val="left"/>
      <w:pPr>
        <w:ind w:left="3240" w:hanging="360"/>
      </w:pPr>
      <w:rPr>
        <w:rFonts w:ascii="Symbol" w:hAnsi="Symbol" w:hint="default"/>
      </w:rPr>
    </w:lvl>
  </w:abstractNum>
  <w:abstractNum w:abstractNumId="27" w15:restartNumberingAfterBreak="0">
    <w:nsid w:val="5A897EF7"/>
    <w:multiLevelType w:val="multilevel"/>
    <w:tmpl w:val="45625194"/>
    <w:styleLink w:val="2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5C421137"/>
    <w:multiLevelType w:val="multilevel"/>
    <w:tmpl w:val="31F0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A673B8"/>
    <w:multiLevelType w:val="multilevel"/>
    <w:tmpl w:val="B5DADDC8"/>
    <w:styleLink w:val="a2"/>
    <w:lvl w:ilvl="0">
      <w:start w:val="1"/>
      <w:numFmt w:val="russianLower"/>
      <w:pStyle w:val="af"/>
      <w:suff w:val="space"/>
      <w:lvlText w:val="%1)"/>
      <w:lvlJc w:val="left"/>
      <w:pPr>
        <w:ind w:left="0" w:firstLine="851"/>
      </w:pPr>
      <w:rPr>
        <w:rFonts w:hint="default"/>
      </w:rPr>
    </w:lvl>
    <w:lvl w:ilvl="1">
      <w:start w:val="1"/>
      <w:numFmt w:val="decimal"/>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30" w15:restartNumberingAfterBreak="0">
    <w:nsid w:val="62C91633"/>
    <w:multiLevelType w:val="hybridMultilevel"/>
    <w:tmpl w:val="89A64C02"/>
    <w:lvl w:ilvl="0" w:tplc="525CF456">
      <w:start w:val="1"/>
      <w:numFmt w:val="decimal"/>
      <w:pStyle w:val="af0"/>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1" w15:restartNumberingAfterBreak="0">
    <w:nsid w:val="635F7416"/>
    <w:multiLevelType w:val="multilevel"/>
    <w:tmpl w:val="B98E2A5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pStyle w:val="N3"/>
      <w:lvlText w:val="%3)"/>
      <w:lvlJc w:val="left"/>
      <w:pPr>
        <w:ind w:left="0" w:firstLine="709"/>
      </w:pPr>
      <w:rPr>
        <w:rFonts w:hint="default"/>
      </w:rPr>
    </w:lvl>
    <w:lvl w:ilvl="3">
      <w:start w:val="1"/>
      <w:numFmt w:val="bullet"/>
      <w:lvlText w:val="-"/>
      <w:lvlJc w:val="left"/>
      <w:pPr>
        <w:ind w:left="0" w:firstLine="1418"/>
      </w:pPr>
      <w:rPr>
        <w:rFonts w:ascii="Courier New" w:hAnsi="Courier New" w:hint="default"/>
      </w:rPr>
    </w:lvl>
    <w:lvl w:ilvl="4">
      <w:start w:val="1"/>
      <w:numFmt w:val="bullet"/>
      <w:lvlText w:val=""/>
      <w:lvlJc w:val="left"/>
      <w:pPr>
        <w:ind w:left="0" w:firstLine="2126"/>
      </w:pPr>
      <w:rPr>
        <w:rFonts w:ascii="Symbol" w:hAnsi="Symbol" w:hint="default"/>
      </w:rPr>
    </w:lvl>
    <w:lvl w:ilvl="5">
      <w:start w:val="1"/>
      <w:numFmt w:val="bullet"/>
      <w:lvlText w:val="o"/>
      <w:lvlJc w:val="left"/>
      <w:pPr>
        <w:ind w:left="0" w:firstLine="2835"/>
      </w:pPr>
      <w:rPr>
        <w:rFonts w:ascii="Courier New" w:hAnsi="Courier New" w:hint="default"/>
      </w:rPr>
    </w:lvl>
    <w:lvl w:ilvl="6">
      <w:start w:val="1"/>
      <w:numFmt w:val="bullet"/>
      <w:lvlText w:val="-"/>
      <w:lvlJc w:val="left"/>
      <w:pPr>
        <w:ind w:left="0" w:firstLine="3544"/>
      </w:pPr>
      <w:rPr>
        <w:rFonts w:ascii="Courier New" w:hAnsi="Courier New"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2782ADA"/>
    <w:multiLevelType w:val="hybridMultilevel"/>
    <w:tmpl w:val="31D6305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7D1E44C4"/>
    <w:multiLevelType w:val="multilevel"/>
    <w:tmpl w:val="ECD41BBE"/>
    <w:numStyleLink w:val="a4"/>
  </w:abstractNum>
  <w:num w:numId="1">
    <w:abstractNumId w:val="6"/>
  </w:num>
  <w:num w:numId="2">
    <w:abstractNumId w:val="22"/>
  </w:num>
  <w:num w:numId="3">
    <w:abstractNumId w:val="27"/>
  </w:num>
  <w:num w:numId="4">
    <w:abstractNumId w:val="19"/>
  </w:num>
  <w:num w:numId="5">
    <w:abstractNumId w:val="23"/>
  </w:num>
  <w:num w:numId="6">
    <w:abstractNumId w:val="21"/>
  </w:num>
  <w:num w:numId="7">
    <w:abstractNumId w:val="10"/>
  </w:num>
  <w:num w:numId="8">
    <w:abstractNumId w:val="0"/>
    <w:lvlOverride w:ilvl="0">
      <w:startOverride w:val="1"/>
    </w:lvlOverride>
  </w:num>
  <w:num w:numId="9">
    <w:abstractNumId w:val="13"/>
  </w:num>
  <w:num w:numId="10">
    <w:abstractNumId w:val="24"/>
  </w:num>
  <w:num w:numId="11">
    <w:abstractNumId w:val="3"/>
  </w:num>
  <w:num w:numId="12">
    <w:abstractNumId w:val="15"/>
  </w:num>
  <w:num w:numId="13">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14">
    <w:abstractNumId w:val="25"/>
  </w:num>
  <w:num w:numId="15">
    <w:abstractNumId w:val="20"/>
  </w:num>
  <w:num w:numId="16">
    <w:abstractNumId w:val="4"/>
  </w:num>
  <w:num w:numId="17">
    <w:abstractNumId w:val="11"/>
  </w:num>
  <w:num w:numId="18">
    <w:abstractNumId w:val="29"/>
  </w:num>
  <w:num w:numId="19">
    <w:abstractNumId w:val="16"/>
  </w:num>
  <w:num w:numId="20">
    <w:abstractNumId w:val="26"/>
  </w:num>
  <w:num w:numId="21">
    <w:abstractNumId w:val="12"/>
  </w:num>
  <w:num w:numId="22">
    <w:abstractNumId w:val="7"/>
  </w:num>
  <w:num w:numId="23">
    <w:abstractNumId w:val="33"/>
  </w:num>
  <w:num w:numId="24">
    <w:abstractNumId w:val="30"/>
  </w:num>
  <w:num w:numId="25">
    <w:abstractNumId w:val="31"/>
  </w:num>
  <w:num w:numId="26">
    <w:abstractNumId w:val="8"/>
    <w:lvlOverride w:ilvl="0">
      <w:lvl w:ilvl="0">
        <w:start w:val="1"/>
        <w:numFmt w:val="decimal"/>
        <w:suff w:val="space"/>
        <w:lvlText w:val="%1."/>
        <w:lvlJc w:val="left"/>
        <w:pPr>
          <w:ind w:left="0" w:firstLine="0"/>
        </w:pPr>
        <w:rPr>
          <w:rFonts w:hint="default"/>
          <w:b/>
        </w:rPr>
      </w:lvl>
    </w:lvlOverride>
    <w:lvlOverride w:ilvl="2">
      <w:lvl w:ilvl="2">
        <w:start w:val="1"/>
        <w:numFmt w:val="decimal"/>
        <w:suff w:val="space"/>
        <w:lvlText w:val="%1.%2.%3."/>
        <w:lvlJc w:val="left"/>
        <w:pPr>
          <w:ind w:left="0" w:firstLine="0"/>
        </w:pPr>
        <w:rPr>
          <w:rFonts w:ascii="Times New Roman" w:hAnsi="Times New Roman" w:cs="Times New Roman" w:hint="default"/>
        </w:rPr>
      </w:lvl>
    </w:lvlOverride>
  </w:num>
  <w:num w:numId="27">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2694"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8">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426"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9">
    <w:abstractNumId w:val="8"/>
    <w:lvlOverride w:ilvl="1">
      <w:lvl w:ilvl="1">
        <w:start w:val="1"/>
        <w:numFmt w:val="decimal"/>
        <w:suff w:val="space"/>
        <w:lvlText w:val="%1.%2."/>
        <w:lvlJc w:val="left"/>
        <w:pPr>
          <w:ind w:left="0" w:firstLine="0"/>
        </w:pPr>
        <w:rPr>
          <w:rFonts w:hint="default"/>
        </w:rPr>
      </w:lvl>
    </w:lvlOverride>
  </w:num>
  <w:num w:numId="30">
    <w:abstractNumId w:val="9"/>
  </w:num>
  <w:num w:numId="31">
    <w:abstractNumId w:val="2"/>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4253"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6">
    <w:abstractNumId w:val="32"/>
  </w:num>
  <w:num w:numId="37">
    <w:abstractNumId w:val="1"/>
  </w:num>
  <w:num w:numId="38">
    <w:abstractNumId w:val="14"/>
  </w:num>
  <w:num w:numId="39">
    <w:abstractNumId w:val="5"/>
  </w:num>
  <w:num w:numId="40">
    <w:abstractNumId w:val="17"/>
  </w:num>
  <w:num w:numId="41">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64" w:dllVersion="131078" w:nlCheck="1" w:checkStyle="0"/>
  <w:activeWritingStyle w:appName="MSWord" w:lang="en-US" w:vendorID="64" w:dllVersion="131078" w:nlCheck="1" w:checkStyle="1"/>
  <w:activeWritingStyle w:appName="MSWord" w:lang="ru-RU"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800"/>
    <w:rsid w:val="000031A6"/>
    <w:rsid w:val="00004B81"/>
    <w:rsid w:val="00006116"/>
    <w:rsid w:val="0000614B"/>
    <w:rsid w:val="00006492"/>
    <w:rsid w:val="00006942"/>
    <w:rsid w:val="000071BA"/>
    <w:rsid w:val="00010608"/>
    <w:rsid w:val="00012607"/>
    <w:rsid w:val="000135F6"/>
    <w:rsid w:val="00014413"/>
    <w:rsid w:val="00014F71"/>
    <w:rsid w:val="00015EEF"/>
    <w:rsid w:val="00016665"/>
    <w:rsid w:val="00017BDF"/>
    <w:rsid w:val="00024A96"/>
    <w:rsid w:val="00024FA9"/>
    <w:rsid w:val="00027C0C"/>
    <w:rsid w:val="0003011D"/>
    <w:rsid w:val="000301E7"/>
    <w:rsid w:val="0003038B"/>
    <w:rsid w:val="00030BD5"/>
    <w:rsid w:val="000323BD"/>
    <w:rsid w:val="00032B3B"/>
    <w:rsid w:val="0003360F"/>
    <w:rsid w:val="00035B1B"/>
    <w:rsid w:val="000407A0"/>
    <w:rsid w:val="00040F50"/>
    <w:rsid w:val="00040FF5"/>
    <w:rsid w:val="0004198C"/>
    <w:rsid w:val="00041DDB"/>
    <w:rsid w:val="00042DA1"/>
    <w:rsid w:val="0004369F"/>
    <w:rsid w:val="0004418A"/>
    <w:rsid w:val="00045FD4"/>
    <w:rsid w:val="000465AB"/>
    <w:rsid w:val="00047BC6"/>
    <w:rsid w:val="000508B8"/>
    <w:rsid w:val="000515AD"/>
    <w:rsid w:val="0005316C"/>
    <w:rsid w:val="00053AE4"/>
    <w:rsid w:val="00054C28"/>
    <w:rsid w:val="000550F1"/>
    <w:rsid w:val="00055D8E"/>
    <w:rsid w:val="000568B7"/>
    <w:rsid w:val="000572CB"/>
    <w:rsid w:val="00057C91"/>
    <w:rsid w:val="000604D9"/>
    <w:rsid w:val="00061462"/>
    <w:rsid w:val="00062DF9"/>
    <w:rsid w:val="00064936"/>
    <w:rsid w:val="00067506"/>
    <w:rsid w:val="000754EA"/>
    <w:rsid w:val="000756B1"/>
    <w:rsid w:val="00075737"/>
    <w:rsid w:val="0007588F"/>
    <w:rsid w:val="00080F4E"/>
    <w:rsid w:val="00081550"/>
    <w:rsid w:val="00082BE9"/>
    <w:rsid w:val="000851EC"/>
    <w:rsid w:val="000856AF"/>
    <w:rsid w:val="000872F0"/>
    <w:rsid w:val="00090C7E"/>
    <w:rsid w:val="000915F6"/>
    <w:rsid w:val="000927A1"/>
    <w:rsid w:val="00093218"/>
    <w:rsid w:val="000934BE"/>
    <w:rsid w:val="00093580"/>
    <w:rsid w:val="00094043"/>
    <w:rsid w:val="00094AC2"/>
    <w:rsid w:val="000957B4"/>
    <w:rsid w:val="00096E66"/>
    <w:rsid w:val="00097842"/>
    <w:rsid w:val="00097C1F"/>
    <w:rsid w:val="000A06AE"/>
    <w:rsid w:val="000A26F0"/>
    <w:rsid w:val="000A2BA7"/>
    <w:rsid w:val="000A2F0E"/>
    <w:rsid w:val="000A52F2"/>
    <w:rsid w:val="000B1C84"/>
    <w:rsid w:val="000B1CB5"/>
    <w:rsid w:val="000B2821"/>
    <w:rsid w:val="000B6893"/>
    <w:rsid w:val="000B7CE8"/>
    <w:rsid w:val="000C2084"/>
    <w:rsid w:val="000C3F03"/>
    <w:rsid w:val="000C4422"/>
    <w:rsid w:val="000C755B"/>
    <w:rsid w:val="000C7C33"/>
    <w:rsid w:val="000D0993"/>
    <w:rsid w:val="000D44C3"/>
    <w:rsid w:val="000D47AF"/>
    <w:rsid w:val="000D616A"/>
    <w:rsid w:val="000D645A"/>
    <w:rsid w:val="000D6DBF"/>
    <w:rsid w:val="000D7230"/>
    <w:rsid w:val="000D7294"/>
    <w:rsid w:val="000D7675"/>
    <w:rsid w:val="000E07FF"/>
    <w:rsid w:val="000E227F"/>
    <w:rsid w:val="000E4CF5"/>
    <w:rsid w:val="000E55C2"/>
    <w:rsid w:val="000E64BC"/>
    <w:rsid w:val="000E66BA"/>
    <w:rsid w:val="000E6BCE"/>
    <w:rsid w:val="000E7B15"/>
    <w:rsid w:val="000F294D"/>
    <w:rsid w:val="000F6ADC"/>
    <w:rsid w:val="000F6F33"/>
    <w:rsid w:val="000F7895"/>
    <w:rsid w:val="001014F0"/>
    <w:rsid w:val="00101E70"/>
    <w:rsid w:val="001042CD"/>
    <w:rsid w:val="0010515A"/>
    <w:rsid w:val="00105A8D"/>
    <w:rsid w:val="00105CF1"/>
    <w:rsid w:val="00106DBA"/>
    <w:rsid w:val="0010720D"/>
    <w:rsid w:val="0010749C"/>
    <w:rsid w:val="00110083"/>
    <w:rsid w:val="00112447"/>
    <w:rsid w:val="001130C5"/>
    <w:rsid w:val="00115EBE"/>
    <w:rsid w:val="001166B4"/>
    <w:rsid w:val="00116C35"/>
    <w:rsid w:val="0011793F"/>
    <w:rsid w:val="00117BEC"/>
    <w:rsid w:val="001218B7"/>
    <w:rsid w:val="00121A4C"/>
    <w:rsid w:val="001220CA"/>
    <w:rsid w:val="00123AB7"/>
    <w:rsid w:val="00124157"/>
    <w:rsid w:val="00124C67"/>
    <w:rsid w:val="001262FA"/>
    <w:rsid w:val="00131DFA"/>
    <w:rsid w:val="00132AB9"/>
    <w:rsid w:val="00134AE1"/>
    <w:rsid w:val="001350B6"/>
    <w:rsid w:val="00135A20"/>
    <w:rsid w:val="00141949"/>
    <w:rsid w:val="001424D5"/>
    <w:rsid w:val="0014590D"/>
    <w:rsid w:val="00145E43"/>
    <w:rsid w:val="001509AA"/>
    <w:rsid w:val="00151900"/>
    <w:rsid w:val="001525A9"/>
    <w:rsid w:val="00152B26"/>
    <w:rsid w:val="00154489"/>
    <w:rsid w:val="001558D3"/>
    <w:rsid w:val="00157856"/>
    <w:rsid w:val="001578DD"/>
    <w:rsid w:val="00157930"/>
    <w:rsid w:val="0016047E"/>
    <w:rsid w:val="00160CA4"/>
    <w:rsid w:val="001619A6"/>
    <w:rsid w:val="00163E33"/>
    <w:rsid w:val="00163FAB"/>
    <w:rsid w:val="001647C9"/>
    <w:rsid w:val="00164CA8"/>
    <w:rsid w:val="001658C7"/>
    <w:rsid w:val="00165D87"/>
    <w:rsid w:val="001670F6"/>
    <w:rsid w:val="0017012C"/>
    <w:rsid w:val="00170588"/>
    <w:rsid w:val="001715AA"/>
    <w:rsid w:val="001720D9"/>
    <w:rsid w:val="0017295E"/>
    <w:rsid w:val="0017406B"/>
    <w:rsid w:val="001758DF"/>
    <w:rsid w:val="00180D40"/>
    <w:rsid w:val="00181BA1"/>
    <w:rsid w:val="0018521B"/>
    <w:rsid w:val="00186575"/>
    <w:rsid w:val="0019019D"/>
    <w:rsid w:val="00190EAE"/>
    <w:rsid w:val="001915E7"/>
    <w:rsid w:val="00191C41"/>
    <w:rsid w:val="00192325"/>
    <w:rsid w:val="00193D70"/>
    <w:rsid w:val="0019467A"/>
    <w:rsid w:val="00194F3C"/>
    <w:rsid w:val="00194F8A"/>
    <w:rsid w:val="00196B08"/>
    <w:rsid w:val="00196ED0"/>
    <w:rsid w:val="00197389"/>
    <w:rsid w:val="001A0061"/>
    <w:rsid w:val="001A0150"/>
    <w:rsid w:val="001A140D"/>
    <w:rsid w:val="001A49EE"/>
    <w:rsid w:val="001A6DB6"/>
    <w:rsid w:val="001A72B0"/>
    <w:rsid w:val="001A7452"/>
    <w:rsid w:val="001B1286"/>
    <w:rsid w:val="001B29E6"/>
    <w:rsid w:val="001B3C35"/>
    <w:rsid w:val="001B3C7B"/>
    <w:rsid w:val="001B6973"/>
    <w:rsid w:val="001B77E6"/>
    <w:rsid w:val="001B7CDD"/>
    <w:rsid w:val="001C0E43"/>
    <w:rsid w:val="001C13BA"/>
    <w:rsid w:val="001C14A2"/>
    <w:rsid w:val="001C1C18"/>
    <w:rsid w:val="001C5856"/>
    <w:rsid w:val="001C59BB"/>
    <w:rsid w:val="001C5D48"/>
    <w:rsid w:val="001C639C"/>
    <w:rsid w:val="001C6EC4"/>
    <w:rsid w:val="001C7F30"/>
    <w:rsid w:val="001D1EAD"/>
    <w:rsid w:val="001D40F7"/>
    <w:rsid w:val="001D454F"/>
    <w:rsid w:val="001D4F39"/>
    <w:rsid w:val="001D5188"/>
    <w:rsid w:val="001D5999"/>
    <w:rsid w:val="001E460F"/>
    <w:rsid w:val="001E4E8A"/>
    <w:rsid w:val="001E5279"/>
    <w:rsid w:val="001E65D2"/>
    <w:rsid w:val="001E67C1"/>
    <w:rsid w:val="001E6E47"/>
    <w:rsid w:val="001E705A"/>
    <w:rsid w:val="001E7E56"/>
    <w:rsid w:val="001F198C"/>
    <w:rsid w:val="001F1BBA"/>
    <w:rsid w:val="001F276F"/>
    <w:rsid w:val="001F2864"/>
    <w:rsid w:val="001F291D"/>
    <w:rsid w:val="001F34D2"/>
    <w:rsid w:val="001F3A91"/>
    <w:rsid w:val="001F3FD3"/>
    <w:rsid w:val="001F405C"/>
    <w:rsid w:val="001F6E67"/>
    <w:rsid w:val="001F766B"/>
    <w:rsid w:val="00200025"/>
    <w:rsid w:val="002052AA"/>
    <w:rsid w:val="00205B36"/>
    <w:rsid w:val="00206EF8"/>
    <w:rsid w:val="00206F7D"/>
    <w:rsid w:val="002079F6"/>
    <w:rsid w:val="0021119B"/>
    <w:rsid w:val="002122E2"/>
    <w:rsid w:val="0021255F"/>
    <w:rsid w:val="00213361"/>
    <w:rsid w:val="002156A6"/>
    <w:rsid w:val="00216239"/>
    <w:rsid w:val="00217281"/>
    <w:rsid w:val="00220675"/>
    <w:rsid w:val="0022077D"/>
    <w:rsid w:val="002208E6"/>
    <w:rsid w:val="002210E4"/>
    <w:rsid w:val="00221ABA"/>
    <w:rsid w:val="002223FD"/>
    <w:rsid w:val="00223254"/>
    <w:rsid w:val="002249C4"/>
    <w:rsid w:val="00225E3C"/>
    <w:rsid w:val="00226B2E"/>
    <w:rsid w:val="002270FE"/>
    <w:rsid w:val="002279AA"/>
    <w:rsid w:val="00227E14"/>
    <w:rsid w:val="00230F57"/>
    <w:rsid w:val="002313CD"/>
    <w:rsid w:val="00231649"/>
    <w:rsid w:val="00234669"/>
    <w:rsid w:val="00241145"/>
    <w:rsid w:val="002434C7"/>
    <w:rsid w:val="002438DB"/>
    <w:rsid w:val="00243D79"/>
    <w:rsid w:val="00244B65"/>
    <w:rsid w:val="00244ED0"/>
    <w:rsid w:val="002450FD"/>
    <w:rsid w:val="00246547"/>
    <w:rsid w:val="0024676E"/>
    <w:rsid w:val="00246AC7"/>
    <w:rsid w:val="00246F44"/>
    <w:rsid w:val="00250000"/>
    <w:rsid w:val="00250626"/>
    <w:rsid w:val="0025131B"/>
    <w:rsid w:val="002526C8"/>
    <w:rsid w:val="0025645C"/>
    <w:rsid w:val="00256988"/>
    <w:rsid w:val="002569D2"/>
    <w:rsid w:val="00256BAD"/>
    <w:rsid w:val="00264717"/>
    <w:rsid w:val="00265948"/>
    <w:rsid w:val="0026685A"/>
    <w:rsid w:val="002704DF"/>
    <w:rsid w:val="00270681"/>
    <w:rsid w:val="00275F0A"/>
    <w:rsid w:val="0027703B"/>
    <w:rsid w:val="00277845"/>
    <w:rsid w:val="002778F4"/>
    <w:rsid w:val="00282A37"/>
    <w:rsid w:val="00285332"/>
    <w:rsid w:val="002872DA"/>
    <w:rsid w:val="002901C9"/>
    <w:rsid w:val="002908E8"/>
    <w:rsid w:val="00292049"/>
    <w:rsid w:val="0029220D"/>
    <w:rsid w:val="00292BBF"/>
    <w:rsid w:val="00293E36"/>
    <w:rsid w:val="00294324"/>
    <w:rsid w:val="00294E65"/>
    <w:rsid w:val="0029586A"/>
    <w:rsid w:val="00295B5A"/>
    <w:rsid w:val="0029601F"/>
    <w:rsid w:val="00297289"/>
    <w:rsid w:val="0029742B"/>
    <w:rsid w:val="00297A10"/>
    <w:rsid w:val="002A026E"/>
    <w:rsid w:val="002A0F30"/>
    <w:rsid w:val="002A27D2"/>
    <w:rsid w:val="002A2886"/>
    <w:rsid w:val="002A357A"/>
    <w:rsid w:val="002A526A"/>
    <w:rsid w:val="002A7C40"/>
    <w:rsid w:val="002B2908"/>
    <w:rsid w:val="002B3DCE"/>
    <w:rsid w:val="002B3F51"/>
    <w:rsid w:val="002B7270"/>
    <w:rsid w:val="002C0A1C"/>
    <w:rsid w:val="002C1AA2"/>
    <w:rsid w:val="002C1F8E"/>
    <w:rsid w:val="002C599A"/>
    <w:rsid w:val="002C5DB0"/>
    <w:rsid w:val="002C7205"/>
    <w:rsid w:val="002C78AE"/>
    <w:rsid w:val="002D0680"/>
    <w:rsid w:val="002D10B4"/>
    <w:rsid w:val="002D13B1"/>
    <w:rsid w:val="002D1D90"/>
    <w:rsid w:val="002D32CD"/>
    <w:rsid w:val="002D35DE"/>
    <w:rsid w:val="002D4115"/>
    <w:rsid w:val="002D4BBD"/>
    <w:rsid w:val="002D559E"/>
    <w:rsid w:val="002D5B8D"/>
    <w:rsid w:val="002D764A"/>
    <w:rsid w:val="002D7F2F"/>
    <w:rsid w:val="002E015A"/>
    <w:rsid w:val="002E4817"/>
    <w:rsid w:val="002F0220"/>
    <w:rsid w:val="002F2DCD"/>
    <w:rsid w:val="002F33BF"/>
    <w:rsid w:val="002F513E"/>
    <w:rsid w:val="002F619D"/>
    <w:rsid w:val="002F6873"/>
    <w:rsid w:val="002F6A95"/>
    <w:rsid w:val="003006C2"/>
    <w:rsid w:val="003025C5"/>
    <w:rsid w:val="00302A2D"/>
    <w:rsid w:val="0030348B"/>
    <w:rsid w:val="00305037"/>
    <w:rsid w:val="0030507A"/>
    <w:rsid w:val="00305324"/>
    <w:rsid w:val="00305C78"/>
    <w:rsid w:val="003075DB"/>
    <w:rsid w:val="00307B69"/>
    <w:rsid w:val="00310B46"/>
    <w:rsid w:val="00313140"/>
    <w:rsid w:val="00313BF8"/>
    <w:rsid w:val="00313DAB"/>
    <w:rsid w:val="0031700C"/>
    <w:rsid w:val="00317C77"/>
    <w:rsid w:val="00320E43"/>
    <w:rsid w:val="00323A36"/>
    <w:rsid w:val="003256F8"/>
    <w:rsid w:val="00326DAA"/>
    <w:rsid w:val="00326DD6"/>
    <w:rsid w:val="00330A74"/>
    <w:rsid w:val="0033152C"/>
    <w:rsid w:val="00331AA9"/>
    <w:rsid w:val="00331EA8"/>
    <w:rsid w:val="003323BB"/>
    <w:rsid w:val="003326DD"/>
    <w:rsid w:val="00333B6D"/>
    <w:rsid w:val="00334E65"/>
    <w:rsid w:val="00336E0E"/>
    <w:rsid w:val="00337151"/>
    <w:rsid w:val="003379F9"/>
    <w:rsid w:val="00341935"/>
    <w:rsid w:val="00342166"/>
    <w:rsid w:val="00344C63"/>
    <w:rsid w:val="003453FC"/>
    <w:rsid w:val="003461E3"/>
    <w:rsid w:val="00353D72"/>
    <w:rsid w:val="0035574D"/>
    <w:rsid w:val="003558CE"/>
    <w:rsid w:val="00355F2C"/>
    <w:rsid w:val="0035774D"/>
    <w:rsid w:val="00364678"/>
    <w:rsid w:val="00365E7C"/>
    <w:rsid w:val="00370BE2"/>
    <w:rsid w:val="00371B6D"/>
    <w:rsid w:val="00372003"/>
    <w:rsid w:val="0037265F"/>
    <w:rsid w:val="00375E5B"/>
    <w:rsid w:val="003765F4"/>
    <w:rsid w:val="003772C5"/>
    <w:rsid w:val="0037771F"/>
    <w:rsid w:val="003804BA"/>
    <w:rsid w:val="003808EF"/>
    <w:rsid w:val="00381997"/>
    <w:rsid w:val="00382120"/>
    <w:rsid w:val="00382F11"/>
    <w:rsid w:val="0038415F"/>
    <w:rsid w:val="0038457F"/>
    <w:rsid w:val="00384BF2"/>
    <w:rsid w:val="00385F81"/>
    <w:rsid w:val="00386453"/>
    <w:rsid w:val="00386750"/>
    <w:rsid w:val="00386C96"/>
    <w:rsid w:val="00386DBE"/>
    <w:rsid w:val="00386E1C"/>
    <w:rsid w:val="00390217"/>
    <w:rsid w:val="00392059"/>
    <w:rsid w:val="00393DAA"/>
    <w:rsid w:val="00394540"/>
    <w:rsid w:val="00394C79"/>
    <w:rsid w:val="0039542D"/>
    <w:rsid w:val="00397EFC"/>
    <w:rsid w:val="003A0D16"/>
    <w:rsid w:val="003A47E0"/>
    <w:rsid w:val="003A4C00"/>
    <w:rsid w:val="003A5E26"/>
    <w:rsid w:val="003B0255"/>
    <w:rsid w:val="003B2F15"/>
    <w:rsid w:val="003B33A5"/>
    <w:rsid w:val="003B3C86"/>
    <w:rsid w:val="003B3FB6"/>
    <w:rsid w:val="003B5560"/>
    <w:rsid w:val="003B568A"/>
    <w:rsid w:val="003B5DEE"/>
    <w:rsid w:val="003B5DF9"/>
    <w:rsid w:val="003B6D2A"/>
    <w:rsid w:val="003B7E21"/>
    <w:rsid w:val="003C0E0C"/>
    <w:rsid w:val="003C2413"/>
    <w:rsid w:val="003C3AE0"/>
    <w:rsid w:val="003C3C2E"/>
    <w:rsid w:val="003C3EA4"/>
    <w:rsid w:val="003C4FFE"/>
    <w:rsid w:val="003D1E20"/>
    <w:rsid w:val="003D2CB7"/>
    <w:rsid w:val="003D2E48"/>
    <w:rsid w:val="003D4755"/>
    <w:rsid w:val="003D4BCF"/>
    <w:rsid w:val="003D6056"/>
    <w:rsid w:val="003D62D6"/>
    <w:rsid w:val="003D73F5"/>
    <w:rsid w:val="003D7981"/>
    <w:rsid w:val="003D7993"/>
    <w:rsid w:val="003E069E"/>
    <w:rsid w:val="003E2AC8"/>
    <w:rsid w:val="003E570B"/>
    <w:rsid w:val="003E5D3F"/>
    <w:rsid w:val="003E6608"/>
    <w:rsid w:val="003E7351"/>
    <w:rsid w:val="003F2306"/>
    <w:rsid w:val="003F290E"/>
    <w:rsid w:val="003F3CCA"/>
    <w:rsid w:val="003F6EF2"/>
    <w:rsid w:val="003F70FB"/>
    <w:rsid w:val="003F7A2A"/>
    <w:rsid w:val="003F7C66"/>
    <w:rsid w:val="004001D8"/>
    <w:rsid w:val="004003E6"/>
    <w:rsid w:val="0040209D"/>
    <w:rsid w:val="0040291F"/>
    <w:rsid w:val="0041072D"/>
    <w:rsid w:val="0041102A"/>
    <w:rsid w:val="00411935"/>
    <w:rsid w:val="00412A52"/>
    <w:rsid w:val="00413FB0"/>
    <w:rsid w:val="00414034"/>
    <w:rsid w:val="004148C2"/>
    <w:rsid w:val="00415F8E"/>
    <w:rsid w:val="0041687D"/>
    <w:rsid w:val="00416958"/>
    <w:rsid w:val="0041734A"/>
    <w:rsid w:val="00417A56"/>
    <w:rsid w:val="00417B29"/>
    <w:rsid w:val="00420A04"/>
    <w:rsid w:val="00420FCE"/>
    <w:rsid w:val="00422D2A"/>
    <w:rsid w:val="004235D0"/>
    <w:rsid w:val="00423CE4"/>
    <w:rsid w:val="0042452D"/>
    <w:rsid w:val="00430725"/>
    <w:rsid w:val="00431765"/>
    <w:rsid w:val="00431B18"/>
    <w:rsid w:val="004326F5"/>
    <w:rsid w:val="00432BD5"/>
    <w:rsid w:val="00433051"/>
    <w:rsid w:val="004336D3"/>
    <w:rsid w:val="004339FB"/>
    <w:rsid w:val="00434DC7"/>
    <w:rsid w:val="00437A46"/>
    <w:rsid w:val="00437A74"/>
    <w:rsid w:val="0044177D"/>
    <w:rsid w:val="004419DA"/>
    <w:rsid w:val="004424B4"/>
    <w:rsid w:val="00443116"/>
    <w:rsid w:val="00443D83"/>
    <w:rsid w:val="00444D4F"/>
    <w:rsid w:val="00444E34"/>
    <w:rsid w:val="0044517B"/>
    <w:rsid w:val="004479A3"/>
    <w:rsid w:val="00451B09"/>
    <w:rsid w:val="004527EB"/>
    <w:rsid w:val="0045299C"/>
    <w:rsid w:val="00453C7C"/>
    <w:rsid w:val="004543AB"/>
    <w:rsid w:val="00455823"/>
    <w:rsid w:val="00455A9B"/>
    <w:rsid w:val="00456B74"/>
    <w:rsid w:val="00456DDE"/>
    <w:rsid w:val="00457B0F"/>
    <w:rsid w:val="00460816"/>
    <w:rsid w:val="00462423"/>
    <w:rsid w:val="004624BA"/>
    <w:rsid w:val="004632AB"/>
    <w:rsid w:val="00464A4F"/>
    <w:rsid w:val="00464E14"/>
    <w:rsid w:val="00465633"/>
    <w:rsid w:val="004677A4"/>
    <w:rsid w:val="00471F51"/>
    <w:rsid w:val="0047367B"/>
    <w:rsid w:val="004763C6"/>
    <w:rsid w:val="004766D2"/>
    <w:rsid w:val="00476FBC"/>
    <w:rsid w:val="00481B16"/>
    <w:rsid w:val="00482F6E"/>
    <w:rsid w:val="00483825"/>
    <w:rsid w:val="004841A8"/>
    <w:rsid w:val="00485045"/>
    <w:rsid w:val="00485B7A"/>
    <w:rsid w:val="00485ED8"/>
    <w:rsid w:val="00487AD8"/>
    <w:rsid w:val="00487ECB"/>
    <w:rsid w:val="00490B22"/>
    <w:rsid w:val="00490B25"/>
    <w:rsid w:val="00490DE4"/>
    <w:rsid w:val="00490ED8"/>
    <w:rsid w:val="0049347F"/>
    <w:rsid w:val="004939E2"/>
    <w:rsid w:val="00496371"/>
    <w:rsid w:val="0049765F"/>
    <w:rsid w:val="004A0C52"/>
    <w:rsid w:val="004A0FA2"/>
    <w:rsid w:val="004A2209"/>
    <w:rsid w:val="004A251A"/>
    <w:rsid w:val="004A286D"/>
    <w:rsid w:val="004A3678"/>
    <w:rsid w:val="004A3F20"/>
    <w:rsid w:val="004A6A81"/>
    <w:rsid w:val="004A737F"/>
    <w:rsid w:val="004B00D6"/>
    <w:rsid w:val="004B1526"/>
    <w:rsid w:val="004B1C94"/>
    <w:rsid w:val="004B3800"/>
    <w:rsid w:val="004B4208"/>
    <w:rsid w:val="004B49AB"/>
    <w:rsid w:val="004B557E"/>
    <w:rsid w:val="004B5F50"/>
    <w:rsid w:val="004B63B5"/>
    <w:rsid w:val="004B6A23"/>
    <w:rsid w:val="004B7F1B"/>
    <w:rsid w:val="004C1796"/>
    <w:rsid w:val="004C39B4"/>
    <w:rsid w:val="004C3B7E"/>
    <w:rsid w:val="004C442F"/>
    <w:rsid w:val="004C52E7"/>
    <w:rsid w:val="004C5C23"/>
    <w:rsid w:val="004C5FEC"/>
    <w:rsid w:val="004C6207"/>
    <w:rsid w:val="004C7D11"/>
    <w:rsid w:val="004D11F2"/>
    <w:rsid w:val="004D1AC1"/>
    <w:rsid w:val="004D27FB"/>
    <w:rsid w:val="004D54D0"/>
    <w:rsid w:val="004D5F7C"/>
    <w:rsid w:val="004E09D1"/>
    <w:rsid w:val="004E1120"/>
    <w:rsid w:val="004E1B65"/>
    <w:rsid w:val="004E3351"/>
    <w:rsid w:val="004E3A1B"/>
    <w:rsid w:val="004E4466"/>
    <w:rsid w:val="004E4502"/>
    <w:rsid w:val="004E4E6F"/>
    <w:rsid w:val="004E789A"/>
    <w:rsid w:val="004E7B8B"/>
    <w:rsid w:val="004F0A55"/>
    <w:rsid w:val="004F0E7F"/>
    <w:rsid w:val="004F25DC"/>
    <w:rsid w:val="004F298A"/>
    <w:rsid w:val="004F39A7"/>
    <w:rsid w:val="004F5502"/>
    <w:rsid w:val="004F5505"/>
    <w:rsid w:val="004F7E3A"/>
    <w:rsid w:val="004F7EBB"/>
    <w:rsid w:val="00500F33"/>
    <w:rsid w:val="005019EF"/>
    <w:rsid w:val="0050220B"/>
    <w:rsid w:val="005026B5"/>
    <w:rsid w:val="005046F7"/>
    <w:rsid w:val="00505763"/>
    <w:rsid w:val="00505981"/>
    <w:rsid w:val="00506161"/>
    <w:rsid w:val="00506329"/>
    <w:rsid w:val="00506D78"/>
    <w:rsid w:val="00510827"/>
    <w:rsid w:val="0051126E"/>
    <w:rsid w:val="00516056"/>
    <w:rsid w:val="005169E0"/>
    <w:rsid w:val="005174C2"/>
    <w:rsid w:val="00517987"/>
    <w:rsid w:val="0052065C"/>
    <w:rsid w:val="00520E4D"/>
    <w:rsid w:val="005217F1"/>
    <w:rsid w:val="00522C68"/>
    <w:rsid w:val="00523376"/>
    <w:rsid w:val="00523E9A"/>
    <w:rsid w:val="00525F22"/>
    <w:rsid w:val="00526DF7"/>
    <w:rsid w:val="00527BA3"/>
    <w:rsid w:val="00531681"/>
    <w:rsid w:val="00531725"/>
    <w:rsid w:val="005326DC"/>
    <w:rsid w:val="00535EDF"/>
    <w:rsid w:val="00536BC7"/>
    <w:rsid w:val="0054072E"/>
    <w:rsid w:val="0054103C"/>
    <w:rsid w:val="005417C2"/>
    <w:rsid w:val="00541AAA"/>
    <w:rsid w:val="0054358E"/>
    <w:rsid w:val="00543A41"/>
    <w:rsid w:val="00543B47"/>
    <w:rsid w:val="0054518B"/>
    <w:rsid w:val="00546079"/>
    <w:rsid w:val="00546635"/>
    <w:rsid w:val="00546CAA"/>
    <w:rsid w:val="00546D92"/>
    <w:rsid w:val="005473B6"/>
    <w:rsid w:val="00547654"/>
    <w:rsid w:val="005518EB"/>
    <w:rsid w:val="00551F4F"/>
    <w:rsid w:val="00552556"/>
    <w:rsid w:val="00552F71"/>
    <w:rsid w:val="00553267"/>
    <w:rsid w:val="0055326F"/>
    <w:rsid w:val="00553EC6"/>
    <w:rsid w:val="00556EA4"/>
    <w:rsid w:val="00557D35"/>
    <w:rsid w:val="00560323"/>
    <w:rsid w:val="005624B8"/>
    <w:rsid w:val="00562942"/>
    <w:rsid w:val="00563D69"/>
    <w:rsid w:val="00564111"/>
    <w:rsid w:val="00564265"/>
    <w:rsid w:val="005651AA"/>
    <w:rsid w:val="005705F3"/>
    <w:rsid w:val="005713F1"/>
    <w:rsid w:val="00571422"/>
    <w:rsid w:val="00571DF3"/>
    <w:rsid w:val="00572CD8"/>
    <w:rsid w:val="00573895"/>
    <w:rsid w:val="00574334"/>
    <w:rsid w:val="0058034A"/>
    <w:rsid w:val="0058094A"/>
    <w:rsid w:val="00581187"/>
    <w:rsid w:val="0058303E"/>
    <w:rsid w:val="0058307A"/>
    <w:rsid w:val="005858B3"/>
    <w:rsid w:val="0058680D"/>
    <w:rsid w:val="00590059"/>
    <w:rsid w:val="00591895"/>
    <w:rsid w:val="005927BD"/>
    <w:rsid w:val="005929BE"/>
    <w:rsid w:val="00594841"/>
    <w:rsid w:val="00594894"/>
    <w:rsid w:val="00596809"/>
    <w:rsid w:val="00597DA7"/>
    <w:rsid w:val="005A046B"/>
    <w:rsid w:val="005A1120"/>
    <w:rsid w:val="005A34A3"/>
    <w:rsid w:val="005A5428"/>
    <w:rsid w:val="005A641A"/>
    <w:rsid w:val="005A6BFF"/>
    <w:rsid w:val="005A715D"/>
    <w:rsid w:val="005B1492"/>
    <w:rsid w:val="005B2036"/>
    <w:rsid w:val="005B294C"/>
    <w:rsid w:val="005B34BD"/>
    <w:rsid w:val="005B4689"/>
    <w:rsid w:val="005B607D"/>
    <w:rsid w:val="005B67DE"/>
    <w:rsid w:val="005B6932"/>
    <w:rsid w:val="005B7488"/>
    <w:rsid w:val="005C001B"/>
    <w:rsid w:val="005C0189"/>
    <w:rsid w:val="005C0524"/>
    <w:rsid w:val="005C1267"/>
    <w:rsid w:val="005C1323"/>
    <w:rsid w:val="005C54A9"/>
    <w:rsid w:val="005C77E7"/>
    <w:rsid w:val="005C78D6"/>
    <w:rsid w:val="005D0569"/>
    <w:rsid w:val="005D0B1B"/>
    <w:rsid w:val="005D2168"/>
    <w:rsid w:val="005D2AFE"/>
    <w:rsid w:val="005D34CB"/>
    <w:rsid w:val="005D3E96"/>
    <w:rsid w:val="005D3F52"/>
    <w:rsid w:val="005D643D"/>
    <w:rsid w:val="005E00D9"/>
    <w:rsid w:val="005E09E8"/>
    <w:rsid w:val="005E0F35"/>
    <w:rsid w:val="005E1508"/>
    <w:rsid w:val="005E2A82"/>
    <w:rsid w:val="005E47E6"/>
    <w:rsid w:val="005E62C5"/>
    <w:rsid w:val="005E6618"/>
    <w:rsid w:val="005E66D7"/>
    <w:rsid w:val="005E6C00"/>
    <w:rsid w:val="005F04D2"/>
    <w:rsid w:val="005F0BAE"/>
    <w:rsid w:val="005F1E4F"/>
    <w:rsid w:val="005F2F8B"/>
    <w:rsid w:val="005F4106"/>
    <w:rsid w:val="005F4279"/>
    <w:rsid w:val="005F5524"/>
    <w:rsid w:val="005F5F56"/>
    <w:rsid w:val="005F6D5E"/>
    <w:rsid w:val="005F75C9"/>
    <w:rsid w:val="00601C7F"/>
    <w:rsid w:val="00602878"/>
    <w:rsid w:val="00603B24"/>
    <w:rsid w:val="006042DE"/>
    <w:rsid w:val="00604FA8"/>
    <w:rsid w:val="006055A7"/>
    <w:rsid w:val="006055AD"/>
    <w:rsid w:val="00606DE5"/>
    <w:rsid w:val="00610C9B"/>
    <w:rsid w:val="00612F60"/>
    <w:rsid w:val="006146A7"/>
    <w:rsid w:val="00616583"/>
    <w:rsid w:val="006168AF"/>
    <w:rsid w:val="00616EBE"/>
    <w:rsid w:val="00620BF6"/>
    <w:rsid w:val="00621331"/>
    <w:rsid w:val="00621F5D"/>
    <w:rsid w:val="006234CB"/>
    <w:rsid w:val="006237D3"/>
    <w:rsid w:val="006244F7"/>
    <w:rsid w:val="006261C7"/>
    <w:rsid w:val="00626365"/>
    <w:rsid w:val="006266A4"/>
    <w:rsid w:val="00630E97"/>
    <w:rsid w:val="00631F9A"/>
    <w:rsid w:val="006321DC"/>
    <w:rsid w:val="006340B2"/>
    <w:rsid w:val="006345B6"/>
    <w:rsid w:val="006345EB"/>
    <w:rsid w:val="00636708"/>
    <w:rsid w:val="00636ED3"/>
    <w:rsid w:val="00637BF8"/>
    <w:rsid w:val="006418E2"/>
    <w:rsid w:val="00642811"/>
    <w:rsid w:val="00642C7E"/>
    <w:rsid w:val="006438BD"/>
    <w:rsid w:val="00645F52"/>
    <w:rsid w:val="00645F80"/>
    <w:rsid w:val="00647C16"/>
    <w:rsid w:val="00647D1B"/>
    <w:rsid w:val="0065147D"/>
    <w:rsid w:val="00651CE2"/>
    <w:rsid w:val="006521F8"/>
    <w:rsid w:val="006528B3"/>
    <w:rsid w:val="00654D1D"/>
    <w:rsid w:val="006552F0"/>
    <w:rsid w:val="0065559F"/>
    <w:rsid w:val="00655DD1"/>
    <w:rsid w:val="00656F0E"/>
    <w:rsid w:val="0065788F"/>
    <w:rsid w:val="00657EF1"/>
    <w:rsid w:val="00660457"/>
    <w:rsid w:val="00660741"/>
    <w:rsid w:val="00660A3E"/>
    <w:rsid w:val="006617B3"/>
    <w:rsid w:val="006623AB"/>
    <w:rsid w:val="006623C0"/>
    <w:rsid w:val="0066241B"/>
    <w:rsid w:val="006625AE"/>
    <w:rsid w:val="006627F2"/>
    <w:rsid w:val="00663695"/>
    <w:rsid w:val="00663A2D"/>
    <w:rsid w:val="00666ADE"/>
    <w:rsid w:val="006713FB"/>
    <w:rsid w:val="00671514"/>
    <w:rsid w:val="006718CA"/>
    <w:rsid w:val="00672884"/>
    <w:rsid w:val="006737C7"/>
    <w:rsid w:val="006764D8"/>
    <w:rsid w:val="0067662D"/>
    <w:rsid w:val="006769AC"/>
    <w:rsid w:val="00680933"/>
    <w:rsid w:val="006814C6"/>
    <w:rsid w:val="006815F9"/>
    <w:rsid w:val="006830D6"/>
    <w:rsid w:val="00683B83"/>
    <w:rsid w:val="006845CE"/>
    <w:rsid w:val="0068516D"/>
    <w:rsid w:val="00686949"/>
    <w:rsid w:val="00686D31"/>
    <w:rsid w:val="006877C4"/>
    <w:rsid w:val="00687CEA"/>
    <w:rsid w:val="00690BE1"/>
    <w:rsid w:val="0069197B"/>
    <w:rsid w:val="006920DC"/>
    <w:rsid w:val="00693226"/>
    <w:rsid w:val="006945DA"/>
    <w:rsid w:val="0069663A"/>
    <w:rsid w:val="006967D6"/>
    <w:rsid w:val="006A444C"/>
    <w:rsid w:val="006A57F1"/>
    <w:rsid w:val="006A5B03"/>
    <w:rsid w:val="006A6359"/>
    <w:rsid w:val="006A6CC2"/>
    <w:rsid w:val="006A7F83"/>
    <w:rsid w:val="006B120D"/>
    <w:rsid w:val="006B131B"/>
    <w:rsid w:val="006B373F"/>
    <w:rsid w:val="006B416B"/>
    <w:rsid w:val="006B4437"/>
    <w:rsid w:val="006B472E"/>
    <w:rsid w:val="006B6B13"/>
    <w:rsid w:val="006C051C"/>
    <w:rsid w:val="006C0A88"/>
    <w:rsid w:val="006C1AA8"/>
    <w:rsid w:val="006C1C86"/>
    <w:rsid w:val="006C2E22"/>
    <w:rsid w:val="006C3A8F"/>
    <w:rsid w:val="006C3E04"/>
    <w:rsid w:val="006C540D"/>
    <w:rsid w:val="006C71BB"/>
    <w:rsid w:val="006C784F"/>
    <w:rsid w:val="006D00B2"/>
    <w:rsid w:val="006D24EE"/>
    <w:rsid w:val="006D3BDD"/>
    <w:rsid w:val="006D5E7F"/>
    <w:rsid w:val="006E31A3"/>
    <w:rsid w:val="006F1065"/>
    <w:rsid w:val="006F1BFD"/>
    <w:rsid w:val="006F1E28"/>
    <w:rsid w:val="006F3D43"/>
    <w:rsid w:val="006F4595"/>
    <w:rsid w:val="006F5A24"/>
    <w:rsid w:val="006F6159"/>
    <w:rsid w:val="006F6AD4"/>
    <w:rsid w:val="006F6E0F"/>
    <w:rsid w:val="006F7FB6"/>
    <w:rsid w:val="0070123F"/>
    <w:rsid w:val="00701F4B"/>
    <w:rsid w:val="0070415F"/>
    <w:rsid w:val="00704188"/>
    <w:rsid w:val="007061ED"/>
    <w:rsid w:val="007065C5"/>
    <w:rsid w:val="00706737"/>
    <w:rsid w:val="007067D4"/>
    <w:rsid w:val="00707E69"/>
    <w:rsid w:val="00710167"/>
    <w:rsid w:val="0071045C"/>
    <w:rsid w:val="00710BD9"/>
    <w:rsid w:val="00714E12"/>
    <w:rsid w:val="00715BA7"/>
    <w:rsid w:val="0071684B"/>
    <w:rsid w:val="007169B3"/>
    <w:rsid w:val="00720928"/>
    <w:rsid w:val="00720947"/>
    <w:rsid w:val="00721A3E"/>
    <w:rsid w:val="007220A5"/>
    <w:rsid w:val="0072260B"/>
    <w:rsid w:val="00724419"/>
    <w:rsid w:val="007245E8"/>
    <w:rsid w:val="00724A1B"/>
    <w:rsid w:val="00732622"/>
    <w:rsid w:val="0073297F"/>
    <w:rsid w:val="00733F28"/>
    <w:rsid w:val="00734A66"/>
    <w:rsid w:val="007356C1"/>
    <w:rsid w:val="0073577E"/>
    <w:rsid w:val="0073659B"/>
    <w:rsid w:val="00736C70"/>
    <w:rsid w:val="007378AD"/>
    <w:rsid w:val="0074022E"/>
    <w:rsid w:val="00741166"/>
    <w:rsid w:val="0074174F"/>
    <w:rsid w:val="00744647"/>
    <w:rsid w:val="007451FF"/>
    <w:rsid w:val="00746F9E"/>
    <w:rsid w:val="00747A9D"/>
    <w:rsid w:val="00750428"/>
    <w:rsid w:val="00750A1C"/>
    <w:rsid w:val="00750B96"/>
    <w:rsid w:val="00750FDA"/>
    <w:rsid w:val="00751058"/>
    <w:rsid w:val="0075309D"/>
    <w:rsid w:val="007540A5"/>
    <w:rsid w:val="0075464F"/>
    <w:rsid w:val="007549B7"/>
    <w:rsid w:val="007549EB"/>
    <w:rsid w:val="00755057"/>
    <w:rsid w:val="00755B7A"/>
    <w:rsid w:val="00756952"/>
    <w:rsid w:val="007609D4"/>
    <w:rsid w:val="00760CE1"/>
    <w:rsid w:val="007643C2"/>
    <w:rsid w:val="00764432"/>
    <w:rsid w:val="007653FA"/>
    <w:rsid w:val="007701ED"/>
    <w:rsid w:val="00771BC3"/>
    <w:rsid w:val="007754B5"/>
    <w:rsid w:val="00775556"/>
    <w:rsid w:val="007762BF"/>
    <w:rsid w:val="00776AC0"/>
    <w:rsid w:val="00777D58"/>
    <w:rsid w:val="00780089"/>
    <w:rsid w:val="0078255C"/>
    <w:rsid w:val="00787C56"/>
    <w:rsid w:val="007911A1"/>
    <w:rsid w:val="00793DB5"/>
    <w:rsid w:val="00794484"/>
    <w:rsid w:val="007953C1"/>
    <w:rsid w:val="00795891"/>
    <w:rsid w:val="007960DC"/>
    <w:rsid w:val="00797025"/>
    <w:rsid w:val="00797B0F"/>
    <w:rsid w:val="007A17EA"/>
    <w:rsid w:val="007A2B36"/>
    <w:rsid w:val="007A4FC1"/>
    <w:rsid w:val="007B0EA7"/>
    <w:rsid w:val="007B2662"/>
    <w:rsid w:val="007B4042"/>
    <w:rsid w:val="007B4BF1"/>
    <w:rsid w:val="007B5E1C"/>
    <w:rsid w:val="007B67DC"/>
    <w:rsid w:val="007B6A12"/>
    <w:rsid w:val="007B6FB7"/>
    <w:rsid w:val="007B7988"/>
    <w:rsid w:val="007C07C9"/>
    <w:rsid w:val="007C0EC6"/>
    <w:rsid w:val="007C2199"/>
    <w:rsid w:val="007C3062"/>
    <w:rsid w:val="007C3078"/>
    <w:rsid w:val="007C3723"/>
    <w:rsid w:val="007C4870"/>
    <w:rsid w:val="007C5147"/>
    <w:rsid w:val="007C542D"/>
    <w:rsid w:val="007C67AB"/>
    <w:rsid w:val="007C72A4"/>
    <w:rsid w:val="007D1D7C"/>
    <w:rsid w:val="007D2989"/>
    <w:rsid w:val="007D31AB"/>
    <w:rsid w:val="007D441D"/>
    <w:rsid w:val="007D446A"/>
    <w:rsid w:val="007E0D99"/>
    <w:rsid w:val="007E1E20"/>
    <w:rsid w:val="007E24B8"/>
    <w:rsid w:val="007E3658"/>
    <w:rsid w:val="007E4160"/>
    <w:rsid w:val="007E49E8"/>
    <w:rsid w:val="007E6478"/>
    <w:rsid w:val="007E730C"/>
    <w:rsid w:val="007E741F"/>
    <w:rsid w:val="007E78CE"/>
    <w:rsid w:val="007F0F55"/>
    <w:rsid w:val="007F14C1"/>
    <w:rsid w:val="007F1890"/>
    <w:rsid w:val="007F2046"/>
    <w:rsid w:val="007F2D63"/>
    <w:rsid w:val="007F47AB"/>
    <w:rsid w:val="007F4C6D"/>
    <w:rsid w:val="007F6514"/>
    <w:rsid w:val="007F73EF"/>
    <w:rsid w:val="007F7A94"/>
    <w:rsid w:val="007F7B47"/>
    <w:rsid w:val="00801750"/>
    <w:rsid w:val="00802578"/>
    <w:rsid w:val="008050FE"/>
    <w:rsid w:val="00805FC6"/>
    <w:rsid w:val="008061DC"/>
    <w:rsid w:val="0080639D"/>
    <w:rsid w:val="00806F26"/>
    <w:rsid w:val="00807974"/>
    <w:rsid w:val="0081036F"/>
    <w:rsid w:val="008125A9"/>
    <w:rsid w:val="008127B7"/>
    <w:rsid w:val="008148DA"/>
    <w:rsid w:val="00816201"/>
    <w:rsid w:val="00821596"/>
    <w:rsid w:val="00821603"/>
    <w:rsid w:val="00821CC3"/>
    <w:rsid w:val="00821EBB"/>
    <w:rsid w:val="008222D0"/>
    <w:rsid w:val="008227B9"/>
    <w:rsid w:val="0082286E"/>
    <w:rsid w:val="00823A88"/>
    <w:rsid w:val="008247FF"/>
    <w:rsid w:val="00826AA4"/>
    <w:rsid w:val="00827E56"/>
    <w:rsid w:val="0083056F"/>
    <w:rsid w:val="00830EAC"/>
    <w:rsid w:val="00830F10"/>
    <w:rsid w:val="0083125F"/>
    <w:rsid w:val="008325CE"/>
    <w:rsid w:val="008328AD"/>
    <w:rsid w:val="00832A59"/>
    <w:rsid w:val="00832EF6"/>
    <w:rsid w:val="0083306D"/>
    <w:rsid w:val="008333AC"/>
    <w:rsid w:val="00833F4A"/>
    <w:rsid w:val="008371BD"/>
    <w:rsid w:val="00837258"/>
    <w:rsid w:val="008401A7"/>
    <w:rsid w:val="00840472"/>
    <w:rsid w:val="008432C7"/>
    <w:rsid w:val="00844576"/>
    <w:rsid w:val="00845CB9"/>
    <w:rsid w:val="00852CB8"/>
    <w:rsid w:val="008533E3"/>
    <w:rsid w:val="00853BB5"/>
    <w:rsid w:val="00854019"/>
    <w:rsid w:val="008542DF"/>
    <w:rsid w:val="00854344"/>
    <w:rsid w:val="00860A06"/>
    <w:rsid w:val="00860DD7"/>
    <w:rsid w:val="00864721"/>
    <w:rsid w:val="00864FC2"/>
    <w:rsid w:val="00865914"/>
    <w:rsid w:val="008659C7"/>
    <w:rsid w:val="00865ED6"/>
    <w:rsid w:val="0086713E"/>
    <w:rsid w:val="00870868"/>
    <w:rsid w:val="008708B4"/>
    <w:rsid w:val="008708EC"/>
    <w:rsid w:val="0087188E"/>
    <w:rsid w:val="00874515"/>
    <w:rsid w:val="00875C92"/>
    <w:rsid w:val="00880D65"/>
    <w:rsid w:val="00880FD1"/>
    <w:rsid w:val="0088289A"/>
    <w:rsid w:val="008852B4"/>
    <w:rsid w:val="00886FDA"/>
    <w:rsid w:val="008871B2"/>
    <w:rsid w:val="00887CF7"/>
    <w:rsid w:val="00892765"/>
    <w:rsid w:val="008932D0"/>
    <w:rsid w:val="00893A48"/>
    <w:rsid w:val="00893F4F"/>
    <w:rsid w:val="00894FA3"/>
    <w:rsid w:val="00895C6C"/>
    <w:rsid w:val="00897DBE"/>
    <w:rsid w:val="008A07EF"/>
    <w:rsid w:val="008A20FB"/>
    <w:rsid w:val="008A3D5A"/>
    <w:rsid w:val="008A44B0"/>
    <w:rsid w:val="008A49D9"/>
    <w:rsid w:val="008A4EFA"/>
    <w:rsid w:val="008A56BE"/>
    <w:rsid w:val="008A655F"/>
    <w:rsid w:val="008A6DD1"/>
    <w:rsid w:val="008A7239"/>
    <w:rsid w:val="008B0FF4"/>
    <w:rsid w:val="008B1C0F"/>
    <w:rsid w:val="008B2188"/>
    <w:rsid w:val="008B2352"/>
    <w:rsid w:val="008B3E58"/>
    <w:rsid w:val="008B4C1B"/>
    <w:rsid w:val="008B5942"/>
    <w:rsid w:val="008B6584"/>
    <w:rsid w:val="008B6815"/>
    <w:rsid w:val="008B6F57"/>
    <w:rsid w:val="008C1F76"/>
    <w:rsid w:val="008C2677"/>
    <w:rsid w:val="008C2C6F"/>
    <w:rsid w:val="008C3AD3"/>
    <w:rsid w:val="008C56AC"/>
    <w:rsid w:val="008C6121"/>
    <w:rsid w:val="008C6875"/>
    <w:rsid w:val="008C695F"/>
    <w:rsid w:val="008D0AAF"/>
    <w:rsid w:val="008D10A1"/>
    <w:rsid w:val="008D1D42"/>
    <w:rsid w:val="008D248B"/>
    <w:rsid w:val="008D318C"/>
    <w:rsid w:val="008D3570"/>
    <w:rsid w:val="008D3A6F"/>
    <w:rsid w:val="008D5232"/>
    <w:rsid w:val="008D5E6A"/>
    <w:rsid w:val="008D68BC"/>
    <w:rsid w:val="008D7453"/>
    <w:rsid w:val="008E0F3B"/>
    <w:rsid w:val="008E5297"/>
    <w:rsid w:val="008E6A49"/>
    <w:rsid w:val="008E70C1"/>
    <w:rsid w:val="008F0F87"/>
    <w:rsid w:val="008F1000"/>
    <w:rsid w:val="008F5982"/>
    <w:rsid w:val="00901D1D"/>
    <w:rsid w:val="00901F4A"/>
    <w:rsid w:val="00904B27"/>
    <w:rsid w:val="00905269"/>
    <w:rsid w:val="00906BE9"/>
    <w:rsid w:val="00907428"/>
    <w:rsid w:val="009103A6"/>
    <w:rsid w:val="00910632"/>
    <w:rsid w:val="0091168C"/>
    <w:rsid w:val="00911BA6"/>
    <w:rsid w:val="00913735"/>
    <w:rsid w:val="009142EA"/>
    <w:rsid w:val="00915344"/>
    <w:rsid w:val="009168C5"/>
    <w:rsid w:val="00917342"/>
    <w:rsid w:val="00921128"/>
    <w:rsid w:val="009230E3"/>
    <w:rsid w:val="00923440"/>
    <w:rsid w:val="009241A4"/>
    <w:rsid w:val="00925206"/>
    <w:rsid w:val="009253A9"/>
    <w:rsid w:val="00930397"/>
    <w:rsid w:val="0093147F"/>
    <w:rsid w:val="00932F80"/>
    <w:rsid w:val="00933032"/>
    <w:rsid w:val="00933C15"/>
    <w:rsid w:val="0093595B"/>
    <w:rsid w:val="00936F13"/>
    <w:rsid w:val="009377B6"/>
    <w:rsid w:val="00937E9F"/>
    <w:rsid w:val="00941245"/>
    <w:rsid w:val="009434A3"/>
    <w:rsid w:val="00943AEB"/>
    <w:rsid w:val="0094405A"/>
    <w:rsid w:val="0094596F"/>
    <w:rsid w:val="00945C80"/>
    <w:rsid w:val="00946B94"/>
    <w:rsid w:val="00946BAA"/>
    <w:rsid w:val="00953D8F"/>
    <w:rsid w:val="009561BD"/>
    <w:rsid w:val="00957C97"/>
    <w:rsid w:val="0096009B"/>
    <w:rsid w:val="009612F6"/>
    <w:rsid w:val="009616D0"/>
    <w:rsid w:val="00962B7E"/>
    <w:rsid w:val="00962BBA"/>
    <w:rsid w:val="00963537"/>
    <w:rsid w:val="00964396"/>
    <w:rsid w:val="00964EB3"/>
    <w:rsid w:val="00967B48"/>
    <w:rsid w:val="00967B90"/>
    <w:rsid w:val="00970A2E"/>
    <w:rsid w:val="0097108E"/>
    <w:rsid w:val="009719A0"/>
    <w:rsid w:val="00972888"/>
    <w:rsid w:val="00973273"/>
    <w:rsid w:val="00973DCE"/>
    <w:rsid w:val="00974462"/>
    <w:rsid w:val="00975482"/>
    <w:rsid w:val="00975829"/>
    <w:rsid w:val="009767F1"/>
    <w:rsid w:val="009768AD"/>
    <w:rsid w:val="009777B2"/>
    <w:rsid w:val="00977F1C"/>
    <w:rsid w:val="00980BD3"/>
    <w:rsid w:val="00981A65"/>
    <w:rsid w:val="009826D6"/>
    <w:rsid w:val="00983387"/>
    <w:rsid w:val="009839C1"/>
    <w:rsid w:val="009858BB"/>
    <w:rsid w:val="0098762E"/>
    <w:rsid w:val="0099151D"/>
    <w:rsid w:val="00991665"/>
    <w:rsid w:val="009938DF"/>
    <w:rsid w:val="00993A44"/>
    <w:rsid w:val="009954C3"/>
    <w:rsid w:val="00995E47"/>
    <w:rsid w:val="00995EA9"/>
    <w:rsid w:val="00996342"/>
    <w:rsid w:val="009973A7"/>
    <w:rsid w:val="009A0BF4"/>
    <w:rsid w:val="009A1634"/>
    <w:rsid w:val="009A23FF"/>
    <w:rsid w:val="009A44B9"/>
    <w:rsid w:val="009A469A"/>
    <w:rsid w:val="009A55E5"/>
    <w:rsid w:val="009A5B4F"/>
    <w:rsid w:val="009A6234"/>
    <w:rsid w:val="009B121E"/>
    <w:rsid w:val="009B2C38"/>
    <w:rsid w:val="009B35A0"/>
    <w:rsid w:val="009B3BE7"/>
    <w:rsid w:val="009B50C3"/>
    <w:rsid w:val="009B5BF8"/>
    <w:rsid w:val="009B6C4A"/>
    <w:rsid w:val="009C0F1C"/>
    <w:rsid w:val="009C190F"/>
    <w:rsid w:val="009C285D"/>
    <w:rsid w:val="009C3989"/>
    <w:rsid w:val="009C39C4"/>
    <w:rsid w:val="009C48F9"/>
    <w:rsid w:val="009C59BB"/>
    <w:rsid w:val="009C71ED"/>
    <w:rsid w:val="009C7926"/>
    <w:rsid w:val="009D28F0"/>
    <w:rsid w:val="009D4BC2"/>
    <w:rsid w:val="009D6C0C"/>
    <w:rsid w:val="009E2481"/>
    <w:rsid w:val="009E2ED1"/>
    <w:rsid w:val="009E323F"/>
    <w:rsid w:val="009E3649"/>
    <w:rsid w:val="009E3926"/>
    <w:rsid w:val="009E3D41"/>
    <w:rsid w:val="009E3DCB"/>
    <w:rsid w:val="009E450F"/>
    <w:rsid w:val="009E499C"/>
    <w:rsid w:val="009E72CC"/>
    <w:rsid w:val="009E785A"/>
    <w:rsid w:val="009F048C"/>
    <w:rsid w:val="009F1507"/>
    <w:rsid w:val="009F1BAE"/>
    <w:rsid w:val="009F1F68"/>
    <w:rsid w:val="009F2A6B"/>
    <w:rsid w:val="009F3CA6"/>
    <w:rsid w:val="009F3CC3"/>
    <w:rsid w:val="009F65CE"/>
    <w:rsid w:val="009F6832"/>
    <w:rsid w:val="009F7B18"/>
    <w:rsid w:val="00A00053"/>
    <w:rsid w:val="00A01A3B"/>
    <w:rsid w:val="00A02AF4"/>
    <w:rsid w:val="00A03936"/>
    <w:rsid w:val="00A059AF"/>
    <w:rsid w:val="00A06D25"/>
    <w:rsid w:val="00A14054"/>
    <w:rsid w:val="00A147FB"/>
    <w:rsid w:val="00A14C23"/>
    <w:rsid w:val="00A153E7"/>
    <w:rsid w:val="00A16151"/>
    <w:rsid w:val="00A165B6"/>
    <w:rsid w:val="00A16BF3"/>
    <w:rsid w:val="00A171C3"/>
    <w:rsid w:val="00A175ED"/>
    <w:rsid w:val="00A17E9B"/>
    <w:rsid w:val="00A2003F"/>
    <w:rsid w:val="00A20262"/>
    <w:rsid w:val="00A213F8"/>
    <w:rsid w:val="00A21433"/>
    <w:rsid w:val="00A21885"/>
    <w:rsid w:val="00A24FAF"/>
    <w:rsid w:val="00A25DBF"/>
    <w:rsid w:val="00A271CC"/>
    <w:rsid w:val="00A276D6"/>
    <w:rsid w:val="00A31223"/>
    <w:rsid w:val="00A3392D"/>
    <w:rsid w:val="00A33ACE"/>
    <w:rsid w:val="00A353E0"/>
    <w:rsid w:val="00A363DF"/>
    <w:rsid w:val="00A36919"/>
    <w:rsid w:val="00A371AC"/>
    <w:rsid w:val="00A402BB"/>
    <w:rsid w:val="00A40DCA"/>
    <w:rsid w:val="00A41B41"/>
    <w:rsid w:val="00A4230C"/>
    <w:rsid w:val="00A45491"/>
    <w:rsid w:val="00A45F8C"/>
    <w:rsid w:val="00A46671"/>
    <w:rsid w:val="00A50E15"/>
    <w:rsid w:val="00A50E59"/>
    <w:rsid w:val="00A52F3B"/>
    <w:rsid w:val="00A54A2C"/>
    <w:rsid w:val="00A55C13"/>
    <w:rsid w:val="00A56875"/>
    <w:rsid w:val="00A6016D"/>
    <w:rsid w:val="00A6099C"/>
    <w:rsid w:val="00A6295E"/>
    <w:rsid w:val="00A62D67"/>
    <w:rsid w:val="00A63ACD"/>
    <w:rsid w:val="00A65283"/>
    <w:rsid w:val="00A66031"/>
    <w:rsid w:val="00A67216"/>
    <w:rsid w:val="00A676BA"/>
    <w:rsid w:val="00A7063C"/>
    <w:rsid w:val="00A709C9"/>
    <w:rsid w:val="00A7274F"/>
    <w:rsid w:val="00A739E4"/>
    <w:rsid w:val="00A74F38"/>
    <w:rsid w:val="00A75F8E"/>
    <w:rsid w:val="00A7627E"/>
    <w:rsid w:val="00A764DD"/>
    <w:rsid w:val="00A76980"/>
    <w:rsid w:val="00A76F45"/>
    <w:rsid w:val="00A7748C"/>
    <w:rsid w:val="00A8065F"/>
    <w:rsid w:val="00A81597"/>
    <w:rsid w:val="00A81A0F"/>
    <w:rsid w:val="00A82344"/>
    <w:rsid w:val="00A85183"/>
    <w:rsid w:val="00A85AC0"/>
    <w:rsid w:val="00A85F55"/>
    <w:rsid w:val="00A86DAB"/>
    <w:rsid w:val="00A906E4"/>
    <w:rsid w:val="00A92112"/>
    <w:rsid w:val="00A921FF"/>
    <w:rsid w:val="00A945D0"/>
    <w:rsid w:val="00A978AD"/>
    <w:rsid w:val="00AA1CE1"/>
    <w:rsid w:val="00AA52F1"/>
    <w:rsid w:val="00AA652A"/>
    <w:rsid w:val="00AA78E9"/>
    <w:rsid w:val="00AB0347"/>
    <w:rsid w:val="00AB06FD"/>
    <w:rsid w:val="00AB0F10"/>
    <w:rsid w:val="00AB1B79"/>
    <w:rsid w:val="00AB2A9D"/>
    <w:rsid w:val="00AB4B22"/>
    <w:rsid w:val="00AB62B3"/>
    <w:rsid w:val="00AB679A"/>
    <w:rsid w:val="00AB698F"/>
    <w:rsid w:val="00AB7075"/>
    <w:rsid w:val="00AB7792"/>
    <w:rsid w:val="00AB7798"/>
    <w:rsid w:val="00AB7ACB"/>
    <w:rsid w:val="00AC1BE7"/>
    <w:rsid w:val="00AC2E7B"/>
    <w:rsid w:val="00AC4252"/>
    <w:rsid w:val="00AC4BFA"/>
    <w:rsid w:val="00AC7021"/>
    <w:rsid w:val="00AC75D6"/>
    <w:rsid w:val="00AD0DC7"/>
    <w:rsid w:val="00AD1502"/>
    <w:rsid w:val="00AD2351"/>
    <w:rsid w:val="00AD2BD6"/>
    <w:rsid w:val="00AD3B8C"/>
    <w:rsid w:val="00AD6708"/>
    <w:rsid w:val="00AE7246"/>
    <w:rsid w:val="00AE79F6"/>
    <w:rsid w:val="00AF0F51"/>
    <w:rsid w:val="00AF27CD"/>
    <w:rsid w:val="00AF2CDA"/>
    <w:rsid w:val="00AF385F"/>
    <w:rsid w:val="00AF3DA6"/>
    <w:rsid w:val="00AF62A1"/>
    <w:rsid w:val="00AF7578"/>
    <w:rsid w:val="00AF77D4"/>
    <w:rsid w:val="00AF7D7B"/>
    <w:rsid w:val="00AF7DF8"/>
    <w:rsid w:val="00AF7E3D"/>
    <w:rsid w:val="00B00201"/>
    <w:rsid w:val="00B00FA8"/>
    <w:rsid w:val="00B01A7E"/>
    <w:rsid w:val="00B01B7D"/>
    <w:rsid w:val="00B04CF5"/>
    <w:rsid w:val="00B059B4"/>
    <w:rsid w:val="00B05F02"/>
    <w:rsid w:val="00B1254B"/>
    <w:rsid w:val="00B12F02"/>
    <w:rsid w:val="00B13AA3"/>
    <w:rsid w:val="00B16DC5"/>
    <w:rsid w:val="00B16E41"/>
    <w:rsid w:val="00B1790B"/>
    <w:rsid w:val="00B17F72"/>
    <w:rsid w:val="00B265CC"/>
    <w:rsid w:val="00B26929"/>
    <w:rsid w:val="00B2697D"/>
    <w:rsid w:val="00B276EB"/>
    <w:rsid w:val="00B31F59"/>
    <w:rsid w:val="00B3587D"/>
    <w:rsid w:val="00B41C08"/>
    <w:rsid w:val="00B43892"/>
    <w:rsid w:val="00B44650"/>
    <w:rsid w:val="00B50ED5"/>
    <w:rsid w:val="00B52221"/>
    <w:rsid w:val="00B5319B"/>
    <w:rsid w:val="00B531B1"/>
    <w:rsid w:val="00B57894"/>
    <w:rsid w:val="00B6092A"/>
    <w:rsid w:val="00B6435E"/>
    <w:rsid w:val="00B652F9"/>
    <w:rsid w:val="00B65841"/>
    <w:rsid w:val="00B66876"/>
    <w:rsid w:val="00B670D0"/>
    <w:rsid w:val="00B710A5"/>
    <w:rsid w:val="00B74B01"/>
    <w:rsid w:val="00B750CB"/>
    <w:rsid w:val="00B7570D"/>
    <w:rsid w:val="00B7711C"/>
    <w:rsid w:val="00B810C1"/>
    <w:rsid w:val="00B8159B"/>
    <w:rsid w:val="00B821E6"/>
    <w:rsid w:val="00B82C51"/>
    <w:rsid w:val="00B872FF"/>
    <w:rsid w:val="00B87468"/>
    <w:rsid w:val="00B914CC"/>
    <w:rsid w:val="00B91C26"/>
    <w:rsid w:val="00B91EBE"/>
    <w:rsid w:val="00B92FF8"/>
    <w:rsid w:val="00B939C0"/>
    <w:rsid w:val="00B94515"/>
    <w:rsid w:val="00B94AC0"/>
    <w:rsid w:val="00B94EB8"/>
    <w:rsid w:val="00BA0F9E"/>
    <w:rsid w:val="00BA3038"/>
    <w:rsid w:val="00BA3D09"/>
    <w:rsid w:val="00BA5540"/>
    <w:rsid w:val="00BA692E"/>
    <w:rsid w:val="00BA77B6"/>
    <w:rsid w:val="00BA7D5D"/>
    <w:rsid w:val="00BB0169"/>
    <w:rsid w:val="00BB1608"/>
    <w:rsid w:val="00BB20D5"/>
    <w:rsid w:val="00BB2880"/>
    <w:rsid w:val="00BB3830"/>
    <w:rsid w:val="00BB4DAB"/>
    <w:rsid w:val="00BB551D"/>
    <w:rsid w:val="00BB7FBC"/>
    <w:rsid w:val="00BC052E"/>
    <w:rsid w:val="00BC0578"/>
    <w:rsid w:val="00BC0BFB"/>
    <w:rsid w:val="00BC0EFF"/>
    <w:rsid w:val="00BC3DD7"/>
    <w:rsid w:val="00BC437A"/>
    <w:rsid w:val="00BD0E00"/>
    <w:rsid w:val="00BD3590"/>
    <w:rsid w:val="00BD381D"/>
    <w:rsid w:val="00BD3F7F"/>
    <w:rsid w:val="00BD4241"/>
    <w:rsid w:val="00BD54F6"/>
    <w:rsid w:val="00BD5BBC"/>
    <w:rsid w:val="00BD714A"/>
    <w:rsid w:val="00BD796D"/>
    <w:rsid w:val="00BE1017"/>
    <w:rsid w:val="00BE4019"/>
    <w:rsid w:val="00BE5738"/>
    <w:rsid w:val="00BE7922"/>
    <w:rsid w:val="00BF188A"/>
    <w:rsid w:val="00BF62E8"/>
    <w:rsid w:val="00BF6658"/>
    <w:rsid w:val="00BF68CD"/>
    <w:rsid w:val="00BF7138"/>
    <w:rsid w:val="00C0073D"/>
    <w:rsid w:val="00C00EA2"/>
    <w:rsid w:val="00C01AB8"/>
    <w:rsid w:val="00C033F6"/>
    <w:rsid w:val="00C03DEF"/>
    <w:rsid w:val="00C03ED4"/>
    <w:rsid w:val="00C05340"/>
    <w:rsid w:val="00C11440"/>
    <w:rsid w:val="00C11A45"/>
    <w:rsid w:val="00C14265"/>
    <w:rsid w:val="00C14BFC"/>
    <w:rsid w:val="00C14EEE"/>
    <w:rsid w:val="00C1595E"/>
    <w:rsid w:val="00C23B6E"/>
    <w:rsid w:val="00C23D98"/>
    <w:rsid w:val="00C2498F"/>
    <w:rsid w:val="00C24DA5"/>
    <w:rsid w:val="00C2507D"/>
    <w:rsid w:val="00C26B9B"/>
    <w:rsid w:val="00C26BAC"/>
    <w:rsid w:val="00C27130"/>
    <w:rsid w:val="00C27C1B"/>
    <w:rsid w:val="00C27E37"/>
    <w:rsid w:val="00C30014"/>
    <w:rsid w:val="00C3016C"/>
    <w:rsid w:val="00C30C81"/>
    <w:rsid w:val="00C32557"/>
    <w:rsid w:val="00C34C50"/>
    <w:rsid w:val="00C353F8"/>
    <w:rsid w:val="00C357EF"/>
    <w:rsid w:val="00C36787"/>
    <w:rsid w:val="00C41500"/>
    <w:rsid w:val="00C427FB"/>
    <w:rsid w:val="00C429BB"/>
    <w:rsid w:val="00C4320A"/>
    <w:rsid w:val="00C47461"/>
    <w:rsid w:val="00C514FB"/>
    <w:rsid w:val="00C5234B"/>
    <w:rsid w:val="00C5292E"/>
    <w:rsid w:val="00C52F43"/>
    <w:rsid w:val="00C535C4"/>
    <w:rsid w:val="00C54D5F"/>
    <w:rsid w:val="00C555EB"/>
    <w:rsid w:val="00C5675A"/>
    <w:rsid w:val="00C56F55"/>
    <w:rsid w:val="00C57E18"/>
    <w:rsid w:val="00C63351"/>
    <w:rsid w:val="00C634B3"/>
    <w:rsid w:val="00C6368C"/>
    <w:rsid w:val="00C65E3E"/>
    <w:rsid w:val="00C70B15"/>
    <w:rsid w:val="00C71ED5"/>
    <w:rsid w:val="00C72873"/>
    <w:rsid w:val="00C742CB"/>
    <w:rsid w:val="00C76184"/>
    <w:rsid w:val="00C77A9A"/>
    <w:rsid w:val="00C77E91"/>
    <w:rsid w:val="00C83FFF"/>
    <w:rsid w:val="00C841FA"/>
    <w:rsid w:val="00C84A0A"/>
    <w:rsid w:val="00C8625C"/>
    <w:rsid w:val="00C86747"/>
    <w:rsid w:val="00C86B74"/>
    <w:rsid w:val="00C87581"/>
    <w:rsid w:val="00C90B1E"/>
    <w:rsid w:val="00C91BD0"/>
    <w:rsid w:val="00C9242F"/>
    <w:rsid w:val="00C92C99"/>
    <w:rsid w:val="00C94759"/>
    <w:rsid w:val="00C96383"/>
    <w:rsid w:val="00CA0548"/>
    <w:rsid w:val="00CA0BB3"/>
    <w:rsid w:val="00CA2512"/>
    <w:rsid w:val="00CA3051"/>
    <w:rsid w:val="00CA353A"/>
    <w:rsid w:val="00CA38FE"/>
    <w:rsid w:val="00CA39C9"/>
    <w:rsid w:val="00CA4823"/>
    <w:rsid w:val="00CA72D2"/>
    <w:rsid w:val="00CA747C"/>
    <w:rsid w:val="00CA76B7"/>
    <w:rsid w:val="00CB2618"/>
    <w:rsid w:val="00CB2B57"/>
    <w:rsid w:val="00CB2D05"/>
    <w:rsid w:val="00CB3288"/>
    <w:rsid w:val="00CB6295"/>
    <w:rsid w:val="00CC4987"/>
    <w:rsid w:val="00CC49B3"/>
    <w:rsid w:val="00CC566F"/>
    <w:rsid w:val="00CC6338"/>
    <w:rsid w:val="00CC7AE8"/>
    <w:rsid w:val="00CD13FD"/>
    <w:rsid w:val="00CD2E12"/>
    <w:rsid w:val="00CD30A6"/>
    <w:rsid w:val="00CD5627"/>
    <w:rsid w:val="00CE0B6A"/>
    <w:rsid w:val="00CE2BE6"/>
    <w:rsid w:val="00CE3375"/>
    <w:rsid w:val="00CE3F3D"/>
    <w:rsid w:val="00CE4F49"/>
    <w:rsid w:val="00CE54F5"/>
    <w:rsid w:val="00CE5B6A"/>
    <w:rsid w:val="00CE5BB2"/>
    <w:rsid w:val="00CE64F2"/>
    <w:rsid w:val="00CE72CE"/>
    <w:rsid w:val="00CF0C4A"/>
    <w:rsid w:val="00CF16A5"/>
    <w:rsid w:val="00CF170E"/>
    <w:rsid w:val="00CF38B1"/>
    <w:rsid w:val="00CF4F5E"/>
    <w:rsid w:val="00CF505F"/>
    <w:rsid w:val="00CF5885"/>
    <w:rsid w:val="00CF6774"/>
    <w:rsid w:val="00CF7CA2"/>
    <w:rsid w:val="00D01520"/>
    <w:rsid w:val="00D015F2"/>
    <w:rsid w:val="00D018CF"/>
    <w:rsid w:val="00D01FBE"/>
    <w:rsid w:val="00D036CF"/>
    <w:rsid w:val="00D03B42"/>
    <w:rsid w:val="00D058F3"/>
    <w:rsid w:val="00D06595"/>
    <w:rsid w:val="00D068BF"/>
    <w:rsid w:val="00D078B6"/>
    <w:rsid w:val="00D10CAE"/>
    <w:rsid w:val="00D11FB0"/>
    <w:rsid w:val="00D143A1"/>
    <w:rsid w:val="00D143FC"/>
    <w:rsid w:val="00D144DE"/>
    <w:rsid w:val="00D150C3"/>
    <w:rsid w:val="00D150F7"/>
    <w:rsid w:val="00D152C9"/>
    <w:rsid w:val="00D157BC"/>
    <w:rsid w:val="00D15E81"/>
    <w:rsid w:val="00D16041"/>
    <w:rsid w:val="00D16E1A"/>
    <w:rsid w:val="00D21179"/>
    <w:rsid w:val="00D22936"/>
    <w:rsid w:val="00D234C2"/>
    <w:rsid w:val="00D264C3"/>
    <w:rsid w:val="00D27AC5"/>
    <w:rsid w:val="00D300EE"/>
    <w:rsid w:val="00D301B2"/>
    <w:rsid w:val="00D31B9E"/>
    <w:rsid w:val="00D31D49"/>
    <w:rsid w:val="00D32518"/>
    <w:rsid w:val="00D32E7B"/>
    <w:rsid w:val="00D33B01"/>
    <w:rsid w:val="00D34326"/>
    <w:rsid w:val="00D34D68"/>
    <w:rsid w:val="00D356E8"/>
    <w:rsid w:val="00D36C58"/>
    <w:rsid w:val="00D374CC"/>
    <w:rsid w:val="00D37851"/>
    <w:rsid w:val="00D37F46"/>
    <w:rsid w:val="00D40E04"/>
    <w:rsid w:val="00D432DC"/>
    <w:rsid w:val="00D441BE"/>
    <w:rsid w:val="00D45126"/>
    <w:rsid w:val="00D454A8"/>
    <w:rsid w:val="00D46483"/>
    <w:rsid w:val="00D464B6"/>
    <w:rsid w:val="00D53EB1"/>
    <w:rsid w:val="00D61A31"/>
    <w:rsid w:val="00D6212A"/>
    <w:rsid w:val="00D62670"/>
    <w:rsid w:val="00D63D4B"/>
    <w:rsid w:val="00D65E1B"/>
    <w:rsid w:val="00D66140"/>
    <w:rsid w:val="00D707EA"/>
    <w:rsid w:val="00D7289E"/>
    <w:rsid w:val="00D738CA"/>
    <w:rsid w:val="00D74A58"/>
    <w:rsid w:val="00D7597A"/>
    <w:rsid w:val="00D75E70"/>
    <w:rsid w:val="00D76CB1"/>
    <w:rsid w:val="00D76EE4"/>
    <w:rsid w:val="00D77FA6"/>
    <w:rsid w:val="00D80EB9"/>
    <w:rsid w:val="00D8221E"/>
    <w:rsid w:val="00D8227B"/>
    <w:rsid w:val="00D86DCD"/>
    <w:rsid w:val="00D9372F"/>
    <w:rsid w:val="00D93DD6"/>
    <w:rsid w:val="00D957F5"/>
    <w:rsid w:val="00D97132"/>
    <w:rsid w:val="00DA09F8"/>
    <w:rsid w:val="00DA0E99"/>
    <w:rsid w:val="00DA1950"/>
    <w:rsid w:val="00DA5C8D"/>
    <w:rsid w:val="00DA6154"/>
    <w:rsid w:val="00DA7A2E"/>
    <w:rsid w:val="00DB089D"/>
    <w:rsid w:val="00DB2465"/>
    <w:rsid w:val="00DB2C61"/>
    <w:rsid w:val="00DB2EBE"/>
    <w:rsid w:val="00DB34C8"/>
    <w:rsid w:val="00DB4218"/>
    <w:rsid w:val="00DB4FFC"/>
    <w:rsid w:val="00DB7FBA"/>
    <w:rsid w:val="00DC016E"/>
    <w:rsid w:val="00DC0A16"/>
    <w:rsid w:val="00DC1815"/>
    <w:rsid w:val="00DC3395"/>
    <w:rsid w:val="00DC3551"/>
    <w:rsid w:val="00DC39AB"/>
    <w:rsid w:val="00DC4877"/>
    <w:rsid w:val="00DC7039"/>
    <w:rsid w:val="00DC780C"/>
    <w:rsid w:val="00DD1C72"/>
    <w:rsid w:val="00DD3043"/>
    <w:rsid w:val="00DD376D"/>
    <w:rsid w:val="00DD3BD9"/>
    <w:rsid w:val="00DE0DF9"/>
    <w:rsid w:val="00DE1FB9"/>
    <w:rsid w:val="00DE240C"/>
    <w:rsid w:val="00DE34D5"/>
    <w:rsid w:val="00DE51B9"/>
    <w:rsid w:val="00DE60B0"/>
    <w:rsid w:val="00DE6516"/>
    <w:rsid w:val="00DF16BE"/>
    <w:rsid w:val="00DF289B"/>
    <w:rsid w:val="00DF2E2C"/>
    <w:rsid w:val="00DF4AFA"/>
    <w:rsid w:val="00DF4B86"/>
    <w:rsid w:val="00DF59EE"/>
    <w:rsid w:val="00DF6548"/>
    <w:rsid w:val="00DF660E"/>
    <w:rsid w:val="00DF7162"/>
    <w:rsid w:val="00DF72AB"/>
    <w:rsid w:val="00DF7C63"/>
    <w:rsid w:val="00E0143E"/>
    <w:rsid w:val="00E01A6E"/>
    <w:rsid w:val="00E01D3B"/>
    <w:rsid w:val="00E0498A"/>
    <w:rsid w:val="00E0526E"/>
    <w:rsid w:val="00E10239"/>
    <w:rsid w:val="00E11AF8"/>
    <w:rsid w:val="00E147D3"/>
    <w:rsid w:val="00E15864"/>
    <w:rsid w:val="00E17716"/>
    <w:rsid w:val="00E2148A"/>
    <w:rsid w:val="00E2193D"/>
    <w:rsid w:val="00E22340"/>
    <w:rsid w:val="00E22E58"/>
    <w:rsid w:val="00E25306"/>
    <w:rsid w:val="00E26DD0"/>
    <w:rsid w:val="00E27362"/>
    <w:rsid w:val="00E275D4"/>
    <w:rsid w:val="00E27ADA"/>
    <w:rsid w:val="00E31159"/>
    <w:rsid w:val="00E31BDB"/>
    <w:rsid w:val="00E36672"/>
    <w:rsid w:val="00E40CA9"/>
    <w:rsid w:val="00E4232B"/>
    <w:rsid w:val="00E424CF"/>
    <w:rsid w:val="00E42C65"/>
    <w:rsid w:val="00E42F4C"/>
    <w:rsid w:val="00E44809"/>
    <w:rsid w:val="00E44C4F"/>
    <w:rsid w:val="00E45329"/>
    <w:rsid w:val="00E45AEC"/>
    <w:rsid w:val="00E47499"/>
    <w:rsid w:val="00E47569"/>
    <w:rsid w:val="00E47F30"/>
    <w:rsid w:val="00E500B3"/>
    <w:rsid w:val="00E50581"/>
    <w:rsid w:val="00E50EEE"/>
    <w:rsid w:val="00E515FE"/>
    <w:rsid w:val="00E52A15"/>
    <w:rsid w:val="00E53CD6"/>
    <w:rsid w:val="00E55A0B"/>
    <w:rsid w:val="00E56A11"/>
    <w:rsid w:val="00E577DF"/>
    <w:rsid w:val="00E60158"/>
    <w:rsid w:val="00E60777"/>
    <w:rsid w:val="00E60D1C"/>
    <w:rsid w:val="00E60E4E"/>
    <w:rsid w:val="00E62406"/>
    <w:rsid w:val="00E632BD"/>
    <w:rsid w:val="00E645A9"/>
    <w:rsid w:val="00E66598"/>
    <w:rsid w:val="00E668BE"/>
    <w:rsid w:val="00E66C51"/>
    <w:rsid w:val="00E670B9"/>
    <w:rsid w:val="00E70352"/>
    <w:rsid w:val="00E71620"/>
    <w:rsid w:val="00E717FF"/>
    <w:rsid w:val="00E754A6"/>
    <w:rsid w:val="00E75978"/>
    <w:rsid w:val="00E760F1"/>
    <w:rsid w:val="00E76CB8"/>
    <w:rsid w:val="00E77125"/>
    <w:rsid w:val="00E77E61"/>
    <w:rsid w:val="00E806AD"/>
    <w:rsid w:val="00E8179E"/>
    <w:rsid w:val="00E818E8"/>
    <w:rsid w:val="00E842AA"/>
    <w:rsid w:val="00E84D74"/>
    <w:rsid w:val="00E84ED5"/>
    <w:rsid w:val="00E84F87"/>
    <w:rsid w:val="00E85519"/>
    <w:rsid w:val="00E85B9B"/>
    <w:rsid w:val="00E85DDC"/>
    <w:rsid w:val="00E86DF9"/>
    <w:rsid w:val="00E90108"/>
    <w:rsid w:val="00E90BF8"/>
    <w:rsid w:val="00E918CB"/>
    <w:rsid w:val="00E96A43"/>
    <w:rsid w:val="00E9755D"/>
    <w:rsid w:val="00EA02F8"/>
    <w:rsid w:val="00EA04CF"/>
    <w:rsid w:val="00EA0645"/>
    <w:rsid w:val="00EA0E9E"/>
    <w:rsid w:val="00EA122D"/>
    <w:rsid w:val="00EA23C8"/>
    <w:rsid w:val="00EA3138"/>
    <w:rsid w:val="00EA6629"/>
    <w:rsid w:val="00EA71BD"/>
    <w:rsid w:val="00EA720A"/>
    <w:rsid w:val="00EB23F3"/>
    <w:rsid w:val="00EB26F9"/>
    <w:rsid w:val="00EB2DFF"/>
    <w:rsid w:val="00EB311E"/>
    <w:rsid w:val="00EB40A9"/>
    <w:rsid w:val="00EB446C"/>
    <w:rsid w:val="00EB53A4"/>
    <w:rsid w:val="00EB7897"/>
    <w:rsid w:val="00EC1339"/>
    <w:rsid w:val="00EC2CEA"/>
    <w:rsid w:val="00EC34F3"/>
    <w:rsid w:val="00EC3E59"/>
    <w:rsid w:val="00EC4B47"/>
    <w:rsid w:val="00ED0269"/>
    <w:rsid w:val="00ED1509"/>
    <w:rsid w:val="00ED2B1E"/>
    <w:rsid w:val="00ED3B32"/>
    <w:rsid w:val="00ED3D9A"/>
    <w:rsid w:val="00ED5F77"/>
    <w:rsid w:val="00ED7002"/>
    <w:rsid w:val="00EE07C7"/>
    <w:rsid w:val="00EE26B8"/>
    <w:rsid w:val="00EE4C39"/>
    <w:rsid w:val="00EE5730"/>
    <w:rsid w:val="00EE5A0A"/>
    <w:rsid w:val="00EE725A"/>
    <w:rsid w:val="00EE7A08"/>
    <w:rsid w:val="00EE7C7A"/>
    <w:rsid w:val="00EF00E7"/>
    <w:rsid w:val="00EF0A8C"/>
    <w:rsid w:val="00EF1195"/>
    <w:rsid w:val="00EF26B6"/>
    <w:rsid w:val="00EF2AB3"/>
    <w:rsid w:val="00EF3266"/>
    <w:rsid w:val="00EF598A"/>
    <w:rsid w:val="00EF6B4D"/>
    <w:rsid w:val="00EF7705"/>
    <w:rsid w:val="00F00803"/>
    <w:rsid w:val="00F00A39"/>
    <w:rsid w:val="00F00C0E"/>
    <w:rsid w:val="00F0372F"/>
    <w:rsid w:val="00F048AA"/>
    <w:rsid w:val="00F07B14"/>
    <w:rsid w:val="00F1247F"/>
    <w:rsid w:val="00F12D11"/>
    <w:rsid w:val="00F14BCA"/>
    <w:rsid w:val="00F1520A"/>
    <w:rsid w:val="00F1774E"/>
    <w:rsid w:val="00F21F7D"/>
    <w:rsid w:val="00F226BF"/>
    <w:rsid w:val="00F23F8A"/>
    <w:rsid w:val="00F2791F"/>
    <w:rsid w:val="00F30935"/>
    <w:rsid w:val="00F312FC"/>
    <w:rsid w:val="00F313DC"/>
    <w:rsid w:val="00F316A4"/>
    <w:rsid w:val="00F33D54"/>
    <w:rsid w:val="00F3402C"/>
    <w:rsid w:val="00F34147"/>
    <w:rsid w:val="00F369E3"/>
    <w:rsid w:val="00F36E24"/>
    <w:rsid w:val="00F4036B"/>
    <w:rsid w:val="00F411AF"/>
    <w:rsid w:val="00F42B34"/>
    <w:rsid w:val="00F43403"/>
    <w:rsid w:val="00F4391C"/>
    <w:rsid w:val="00F447CB"/>
    <w:rsid w:val="00F447E7"/>
    <w:rsid w:val="00F44A9D"/>
    <w:rsid w:val="00F44D5A"/>
    <w:rsid w:val="00F45295"/>
    <w:rsid w:val="00F46A3D"/>
    <w:rsid w:val="00F46DB3"/>
    <w:rsid w:val="00F522BD"/>
    <w:rsid w:val="00F52763"/>
    <w:rsid w:val="00F535EC"/>
    <w:rsid w:val="00F54CA0"/>
    <w:rsid w:val="00F55414"/>
    <w:rsid w:val="00F5562D"/>
    <w:rsid w:val="00F57EDA"/>
    <w:rsid w:val="00F60C4E"/>
    <w:rsid w:val="00F61C1C"/>
    <w:rsid w:val="00F61D53"/>
    <w:rsid w:val="00F64110"/>
    <w:rsid w:val="00F65AEC"/>
    <w:rsid w:val="00F67232"/>
    <w:rsid w:val="00F6759F"/>
    <w:rsid w:val="00F71FCA"/>
    <w:rsid w:val="00F75BC9"/>
    <w:rsid w:val="00F75CD6"/>
    <w:rsid w:val="00F76168"/>
    <w:rsid w:val="00F76482"/>
    <w:rsid w:val="00F77072"/>
    <w:rsid w:val="00F77F78"/>
    <w:rsid w:val="00F80A51"/>
    <w:rsid w:val="00F8218E"/>
    <w:rsid w:val="00F8305C"/>
    <w:rsid w:val="00F830A4"/>
    <w:rsid w:val="00F83213"/>
    <w:rsid w:val="00F9005B"/>
    <w:rsid w:val="00F906DD"/>
    <w:rsid w:val="00F91BB5"/>
    <w:rsid w:val="00F92D7B"/>
    <w:rsid w:val="00F9450E"/>
    <w:rsid w:val="00F94FD1"/>
    <w:rsid w:val="00F951CB"/>
    <w:rsid w:val="00F95AF9"/>
    <w:rsid w:val="00F975E7"/>
    <w:rsid w:val="00FA083B"/>
    <w:rsid w:val="00FA0885"/>
    <w:rsid w:val="00FA0AC5"/>
    <w:rsid w:val="00FA18AA"/>
    <w:rsid w:val="00FA2079"/>
    <w:rsid w:val="00FA3CF1"/>
    <w:rsid w:val="00FA5851"/>
    <w:rsid w:val="00FA667A"/>
    <w:rsid w:val="00FA7BDE"/>
    <w:rsid w:val="00FA7CA5"/>
    <w:rsid w:val="00FB010C"/>
    <w:rsid w:val="00FB1AE9"/>
    <w:rsid w:val="00FB374F"/>
    <w:rsid w:val="00FB52A4"/>
    <w:rsid w:val="00FB5DA4"/>
    <w:rsid w:val="00FB769F"/>
    <w:rsid w:val="00FB7746"/>
    <w:rsid w:val="00FB7F2A"/>
    <w:rsid w:val="00FC0DE1"/>
    <w:rsid w:val="00FC1150"/>
    <w:rsid w:val="00FC1B6D"/>
    <w:rsid w:val="00FC2876"/>
    <w:rsid w:val="00FC2ABA"/>
    <w:rsid w:val="00FC3DAF"/>
    <w:rsid w:val="00FC4D9D"/>
    <w:rsid w:val="00FC68DB"/>
    <w:rsid w:val="00FC7554"/>
    <w:rsid w:val="00FC7574"/>
    <w:rsid w:val="00FD1629"/>
    <w:rsid w:val="00FD1863"/>
    <w:rsid w:val="00FD2701"/>
    <w:rsid w:val="00FD288B"/>
    <w:rsid w:val="00FD3DA0"/>
    <w:rsid w:val="00FD6686"/>
    <w:rsid w:val="00FE1595"/>
    <w:rsid w:val="00FE21A2"/>
    <w:rsid w:val="00FE27FB"/>
    <w:rsid w:val="00FE2D79"/>
    <w:rsid w:val="00FE350E"/>
    <w:rsid w:val="00FE3862"/>
    <w:rsid w:val="00FE515C"/>
    <w:rsid w:val="00FE5ACD"/>
    <w:rsid w:val="00FE62FE"/>
    <w:rsid w:val="00FE784B"/>
    <w:rsid w:val="00FE7865"/>
    <w:rsid w:val="00FF0E53"/>
    <w:rsid w:val="00FF1F3A"/>
    <w:rsid w:val="00FF24E6"/>
    <w:rsid w:val="00FF6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24F13A24-C795-448B-919A-F3BBE7B7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1">
    <w:name w:val="Normal"/>
    <w:uiPriority w:val="99"/>
    <w:rsid w:val="008D7453"/>
    <w:pPr>
      <w:spacing w:line="360" w:lineRule="auto"/>
      <w:ind w:firstLine="851"/>
      <w:jc w:val="both"/>
    </w:pPr>
    <w:rPr>
      <w:rFonts w:ascii="Times New Roman" w:hAnsi="Times New Roman"/>
      <w:sz w:val="24"/>
      <w:szCs w:val="24"/>
    </w:rPr>
  </w:style>
  <w:style w:type="paragraph" w:styleId="11">
    <w:name w:val="heading 1"/>
    <w:basedOn w:val="af2"/>
    <w:next w:val="af2"/>
    <w:link w:val="12"/>
    <w:uiPriority w:val="1"/>
    <w:qFormat/>
    <w:rsid w:val="008D7453"/>
    <w:pPr>
      <w:keepNext/>
      <w:pageBreakBefore/>
      <w:spacing w:before="240" w:after="720" w:line="240" w:lineRule="auto"/>
      <w:ind w:firstLine="0"/>
      <w:jc w:val="center"/>
      <w:outlineLvl w:val="0"/>
    </w:pPr>
    <w:rPr>
      <w:b/>
      <w:caps/>
    </w:rPr>
  </w:style>
  <w:style w:type="paragraph" w:styleId="22">
    <w:name w:val="heading 2"/>
    <w:basedOn w:val="af2"/>
    <w:next w:val="af2"/>
    <w:link w:val="23"/>
    <w:uiPriority w:val="1"/>
    <w:unhideWhenUsed/>
    <w:qFormat/>
    <w:rsid w:val="00157930"/>
    <w:pPr>
      <w:keepNext/>
      <w:spacing w:before="240" w:after="360" w:line="240" w:lineRule="auto"/>
      <w:ind w:firstLine="0"/>
      <w:outlineLvl w:val="1"/>
    </w:pPr>
    <w:rPr>
      <w:rFonts w:eastAsia="Times New Roman"/>
      <w:b/>
      <w:bCs/>
      <w:iCs/>
      <w:szCs w:val="28"/>
    </w:rPr>
  </w:style>
  <w:style w:type="paragraph" w:styleId="31">
    <w:name w:val="heading 3"/>
    <w:basedOn w:val="af2"/>
    <w:next w:val="af2"/>
    <w:link w:val="32"/>
    <w:autoRedefine/>
    <w:uiPriority w:val="1"/>
    <w:unhideWhenUsed/>
    <w:qFormat/>
    <w:rsid w:val="00AA52F1"/>
    <w:pPr>
      <w:keepNext/>
      <w:spacing w:line="240" w:lineRule="auto"/>
      <w:ind w:firstLine="0"/>
      <w:outlineLvl w:val="2"/>
    </w:pPr>
    <w:rPr>
      <w:rFonts w:eastAsia="Times New Roman"/>
      <w:b/>
      <w:bCs/>
      <w:sz w:val="26"/>
      <w:szCs w:val="26"/>
    </w:rPr>
  </w:style>
  <w:style w:type="paragraph" w:styleId="40">
    <w:name w:val="heading 4"/>
    <w:basedOn w:val="af2"/>
    <w:next w:val="af2"/>
    <w:link w:val="41"/>
    <w:autoRedefine/>
    <w:uiPriority w:val="1"/>
    <w:unhideWhenUsed/>
    <w:qFormat/>
    <w:rsid w:val="007E24B8"/>
    <w:pPr>
      <w:keepNext/>
      <w:spacing w:before="120" w:after="240" w:line="240" w:lineRule="auto"/>
      <w:ind w:firstLine="0"/>
      <w:outlineLvl w:val="3"/>
    </w:pPr>
    <w:rPr>
      <w:rFonts w:eastAsia="Times New Roman"/>
      <w:bCs/>
      <w:szCs w:val="28"/>
    </w:rPr>
  </w:style>
  <w:style w:type="paragraph" w:styleId="51">
    <w:name w:val="heading 5"/>
    <w:basedOn w:val="af2"/>
    <w:next w:val="af2"/>
    <w:link w:val="52"/>
    <w:uiPriority w:val="1"/>
    <w:unhideWhenUsed/>
    <w:qFormat/>
    <w:rsid w:val="008D7453"/>
    <w:pPr>
      <w:keepNext/>
      <w:spacing w:before="120" w:after="120" w:line="240" w:lineRule="auto"/>
      <w:ind w:firstLine="0"/>
      <w:outlineLvl w:val="4"/>
    </w:pPr>
    <w:rPr>
      <w:rFonts w:eastAsia="Times New Roman"/>
      <w:bCs/>
      <w:iCs/>
      <w:szCs w:val="26"/>
    </w:rPr>
  </w:style>
  <w:style w:type="paragraph" w:styleId="6">
    <w:name w:val="heading 6"/>
    <w:basedOn w:val="af2"/>
    <w:next w:val="af2"/>
    <w:link w:val="60"/>
    <w:uiPriority w:val="1"/>
    <w:qFormat/>
    <w:rsid w:val="008D7453"/>
    <w:pPr>
      <w:keepNext/>
      <w:outlineLvl w:val="5"/>
    </w:pPr>
    <w:rPr>
      <w:rFonts w:eastAsia="Times New Roman"/>
      <w:bCs/>
      <w:szCs w:val="26"/>
      <w:lang w:val="en-US" w:eastAsia="en-US"/>
    </w:rPr>
  </w:style>
  <w:style w:type="paragraph" w:styleId="7">
    <w:name w:val="heading 7"/>
    <w:basedOn w:val="af2"/>
    <w:next w:val="af2"/>
    <w:link w:val="70"/>
    <w:uiPriority w:val="1"/>
    <w:qFormat/>
    <w:rsid w:val="008D7453"/>
    <w:pPr>
      <w:keepNext/>
      <w:outlineLvl w:val="6"/>
    </w:pPr>
    <w:rPr>
      <w:rFonts w:eastAsia="Times New Roman"/>
      <w:szCs w:val="26"/>
      <w:lang w:val="en-US" w:eastAsia="en-US"/>
    </w:rPr>
  </w:style>
  <w:style w:type="paragraph" w:styleId="8">
    <w:name w:val="heading 8"/>
    <w:basedOn w:val="af2"/>
    <w:next w:val="af2"/>
    <w:link w:val="80"/>
    <w:uiPriority w:val="1"/>
    <w:qFormat/>
    <w:rsid w:val="008D7453"/>
    <w:pPr>
      <w:keepNext/>
      <w:spacing w:line="480" w:lineRule="auto"/>
      <w:outlineLvl w:val="7"/>
    </w:pPr>
    <w:rPr>
      <w:rFonts w:eastAsia="Arial"/>
      <w:bCs/>
      <w:lang w:val="en-US" w:eastAsia="en-US"/>
    </w:rPr>
  </w:style>
  <w:style w:type="paragraph" w:styleId="9">
    <w:name w:val="heading 9"/>
    <w:basedOn w:val="af2"/>
    <w:next w:val="af2"/>
    <w:link w:val="90"/>
    <w:uiPriority w:val="1"/>
    <w:qFormat/>
    <w:rsid w:val="008D7453"/>
    <w:pPr>
      <w:keepNext/>
      <w:spacing w:line="480" w:lineRule="auto"/>
      <w:outlineLvl w:val="8"/>
    </w:pPr>
    <w:rPr>
      <w:rFonts w:eastAsia="Times New Roman"/>
      <w:bCs/>
      <w:lang w:val="en-US" w:eastAsia="en-US"/>
    </w:rPr>
  </w:style>
  <w:style w:type="character" w:default="1" w:styleId="af3">
    <w:name w:val="Default Paragraph Font"/>
    <w:uiPriority w:val="1"/>
    <w:unhideWhenUsed/>
    <w:rsid w:val="008D7453"/>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rsid w:val="008D7453"/>
  </w:style>
  <w:style w:type="character" w:customStyle="1" w:styleId="12">
    <w:name w:val="Заголовок 1 Знак"/>
    <w:link w:val="11"/>
    <w:locked/>
    <w:rsid w:val="008D7453"/>
    <w:rPr>
      <w:rFonts w:ascii="Times New Roman" w:hAnsi="Times New Roman"/>
      <w:b/>
      <w:caps/>
      <w:sz w:val="24"/>
      <w:szCs w:val="24"/>
    </w:rPr>
  </w:style>
  <w:style w:type="paragraph" w:customStyle="1" w:styleId="body-12">
    <w:name w:val="body-12"/>
    <w:rsid w:val="00AB7ACB"/>
    <w:pPr>
      <w:spacing w:before="60" w:after="60" w:line="312" w:lineRule="auto"/>
      <w:ind w:firstLine="720"/>
      <w:jc w:val="both"/>
    </w:pPr>
    <w:rPr>
      <w:rFonts w:ascii="Times New Roman" w:eastAsia="Times New Roman" w:hAnsi="Times New Roman"/>
      <w:color w:val="000000"/>
      <w:sz w:val="24"/>
    </w:rPr>
  </w:style>
  <w:style w:type="paragraph" w:customStyle="1" w:styleId="1">
    <w:name w:val="Абзац списка1"/>
    <w:basedOn w:val="af1"/>
    <w:rsid w:val="00A75F8E"/>
    <w:pPr>
      <w:numPr>
        <w:numId w:val="1"/>
      </w:numPr>
    </w:pPr>
  </w:style>
  <w:style w:type="character" w:styleId="af6">
    <w:name w:val="Hyperlink"/>
    <w:uiPriority w:val="99"/>
    <w:unhideWhenUsed/>
    <w:rsid w:val="008D7453"/>
    <w:rPr>
      <w:b w:val="0"/>
      <w:i w:val="0"/>
      <w:color w:val="auto"/>
      <w:u w:val="none"/>
    </w:rPr>
  </w:style>
  <w:style w:type="character" w:styleId="af7">
    <w:name w:val="annotation reference"/>
    <w:uiPriority w:val="99"/>
    <w:unhideWhenUsed/>
    <w:rsid w:val="008D7453"/>
    <w:rPr>
      <w:sz w:val="16"/>
      <w:szCs w:val="16"/>
    </w:rPr>
  </w:style>
  <w:style w:type="paragraph" w:styleId="af8">
    <w:name w:val="annotation text"/>
    <w:basedOn w:val="af1"/>
    <w:link w:val="af9"/>
    <w:uiPriority w:val="99"/>
    <w:semiHidden/>
    <w:unhideWhenUsed/>
    <w:rsid w:val="008D7453"/>
    <w:pPr>
      <w:spacing w:line="240" w:lineRule="auto"/>
    </w:pPr>
    <w:rPr>
      <w:sz w:val="20"/>
      <w:szCs w:val="20"/>
    </w:rPr>
  </w:style>
  <w:style w:type="character" w:customStyle="1" w:styleId="af9">
    <w:name w:val="Текст примечания Знак"/>
    <w:link w:val="af8"/>
    <w:uiPriority w:val="99"/>
    <w:semiHidden/>
    <w:locked/>
    <w:rsid w:val="008D7453"/>
    <w:rPr>
      <w:rFonts w:ascii="Times New Roman" w:hAnsi="Times New Roman"/>
    </w:rPr>
  </w:style>
  <w:style w:type="paragraph" w:styleId="afa">
    <w:name w:val="annotation subject"/>
    <w:basedOn w:val="af8"/>
    <w:next w:val="af8"/>
    <w:link w:val="afb"/>
    <w:uiPriority w:val="99"/>
    <w:semiHidden/>
    <w:unhideWhenUsed/>
    <w:rsid w:val="008D7453"/>
    <w:rPr>
      <w:b/>
      <w:bCs/>
    </w:rPr>
  </w:style>
  <w:style w:type="character" w:customStyle="1" w:styleId="afb">
    <w:name w:val="Тема примечания Знак"/>
    <w:link w:val="afa"/>
    <w:uiPriority w:val="99"/>
    <w:semiHidden/>
    <w:locked/>
    <w:rsid w:val="008D7453"/>
    <w:rPr>
      <w:rFonts w:ascii="Times New Roman" w:hAnsi="Times New Roman"/>
      <w:b/>
      <w:bCs/>
    </w:rPr>
  </w:style>
  <w:style w:type="paragraph" w:styleId="afc">
    <w:name w:val="Balloon Text"/>
    <w:basedOn w:val="af1"/>
    <w:link w:val="afd"/>
    <w:uiPriority w:val="99"/>
    <w:semiHidden/>
    <w:unhideWhenUsed/>
    <w:rsid w:val="008D7453"/>
    <w:pPr>
      <w:spacing w:line="240" w:lineRule="auto"/>
    </w:pPr>
    <w:rPr>
      <w:rFonts w:ascii="Segoe UI" w:hAnsi="Segoe UI" w:cs="Segoe UI"/>
      <w:sz w:val="18"/>
      <w:szCs w:val="18"/>
    </w:rPr>
  </w:style>
  <w:style w:type="character" w:customStyle="1" w:styleId="afd">
    <w:name w:val="Текст выноски Знак"/>
    <w:link w:val="afc"/>
    <w:uiPriority w:val="99"/>
    <w:semiHidden/>
    <w:locked/>
    <w:rsid w:val="008D7453"/>
    <w:rPr>
      <w:rFonts w:ascii="Segoe UI" w:hAnsi="Segoe UI" w:cs="Segoe UI"/>
      <w:sz w:val="18"/>
      <w:szCs w:val="18"/>
    </w:rPr>
  </w:style>
  <w:style w:type="paragraph" w:styleId="afe">
    <w:name w:val="caption"/>
    <w:aliases w:val="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1"/>
    <w:next w:val="af1"/>
    <w:link w:val="aff"/>
    <w:uiPriority w:val="45"/>
    <w:unhideWhenUsed/>
    <w:qFormat/>
    <w:rsid w:val="008D7453"/>
    <w:pPr>
      <w:spacing w:before="120" w:after="120" w:line="240" w:lineRule="auto"/>
      <w:ind w:firstLine="0"/>
      <w:jc w:val="center"/>
    </w:pPr>
    <w:rPr>
      <w:bCs/>
      <w:szCs w:val="20"/>
    </w:rPr>
  </w:style>
  <w:style w:type="paragraph" w:customStyle="1" w:styleId="13">
    <w:name w:val="Без интервала1"/>
    <w:rsid w:val="001578DD"/>
    <w:pPr>
      <w:spacing w:line="360" w:lineRule="auto"/>
      <w:ind w:firstLine="709"/>
      <w:jc w:val="both"/>
    </w:pPr>
    <w:rPr>
      <w:rFonts w:ascii="Times New Roman" w:eastAsia="Times New Roman" w:hAnsi="Times New Roman"/>
      <w:sz w:val="24"/>
      <w:szCs w:val="24"/>
      <w:lang w:eastAsia="en-US"/>
    </w:rPr>
  </w:style>
  <w:style w:type="paragraph" w:styleId="aff0">
    <w:name w:val="footnote text"/>
    <w:basedOn w:val="af1"/>
    <w:link w:val="aff1"/>
    <w:rsid w:val="00620BF6"/>
    <w:pPr>
      <w:spacing w:line="240" w:lineRule="auto"/>
    </w:pPr>
    <w:rPr>
      <w:sz w:val="20"/>
      <w:szCs w:val="20"/>
    </w:rPr>
  </w:style>
  <w:style w:type="character" w:customStyle="1" w:styleId="aff1">
    <w:name w:val="Текст сноски Знак"/>
    <w:link w:val="aff0"/>
    <w:locked/>
    <w:rsid w:val="00620BF6"/>
    <w:rPr>
      <w:rFonts w:ascii="Times New Roman" w:hAnsi="Times New Roman" w:cs="Times New Roman"/>
      <w:sz w:val="20"/>
      <w:szCs w:val="20"/>
    </w:rPr>
  </w:style>
  <w:style w:type="character" w:styleId="aff2">
    <w:name w:val="footnote reference"/>
    <w:semiHidden/>
    <w:rsid w:val="00620BF6"/>
    <w:rPr>
      <w:rFonts w:cs="Times New Roman"/>
      <w:vertAlign w:val="superscript"/>
    </w:rPr>
  </w:style>
  <w:style w:type="character" w:customStyle="1" w:styleId="23">
    <w:name w:val="Заголовок 2 Знак"/>
    <w:link w:val="22"/>
    <w:locked/>
    <w:rsid w:val="00157930"/>
    <w:rPr>
      <w:rFonts w:ascii="Times New Roman" w:eastAsia="Times New Roman" w:hAnsi="Times New Roman"/>
      <w:b/>
      <w:bCs/>
      <w:iCs/>
      <w:sz w:val="24"/>
      <w:szCs w:val="28"/>
    </w:rPr>
  </w:style>
  <w:style w:type="character" w:customStyle="1" w:styleId="32">
    <w:name w:val="Заголовок 3 Знак"/>
    <w:link w:val="31"/>
    <w:locked/>
    <w:rsid w:val="00AA52F1"/>
    <w:rPr>
      <w:rFonts w:ascii="Times New Roman" w:eastAsia="Times New Roman" w:hAnsi="Times New Roman"/>
      <w:b/>
      <w:bCs/>
      <w:sz w:val="26"/>
      <w:szCs w:val="26"/>
    </w:rPr>
  </w:style>
  <w:style w:type="character" w:customStyle="1" w:styleId="41">
    <w:name w:val="Заголовок 4 Знак"/>
    <w:link w:val="40"/>
    <w:locked/>
    <w:rsid w:val="007E24B8"/>
    <w:rPr>
      <w:rFonts w:ascii="Times New Roman" w:eastAsia="Times New Roman" w:hAnsi="Times New Roman"/>
      <w:bCs/>
      <w:sz w:val="24"/>
      <w:szCs w:val="28"/>
    </w:rPr>
  </w:style>
  <w:style w:type="character" w:customStyle="1" w:styleId="52">
    <w:name w:val="Заголовок 5 Знак"/>
    <w:link w:val="51"/>
    <w:locked/>
    <w:rsid w:val="008D7453"/>
    <w:rPr>
      <w:rFonts w:ascii="Times New Roman" w:eastAsia="Times New Roman" w:hAnsi="Times New Roman"/>
      <w:bCs/>
      <w:iCs/>
      <w:sz w:val="24"/>
      <w:szCs w:val="26"/>
    </w:rPr>
  </w:style>
  <w:style w:type="character" w:customStyle="1" w:styleId="60">
    <w:name w:val="Заголовок 6 Знак"/>
    <w:link w:val="6"/>
    <w:uiPriority w:val="1"/>
    <w:locked/>
    <w:rsid w:val="008D7453"/>
    <w:rPr>
      <w:rFonts w:ascii="Times New Roman" w:eastAsia="Times New Roman" w:hAnsi="Times New Roman"/>
      <w:bCs/>
      <w:sz w:val="24"/>
      <w:szCs w:val="26"/>
      <w:lang w:val="en-US" w:eastAsia="en-US"/>
    </w:rPr>
  </w:style>
  <w:style w:type="character" w:customStyle="1" w:styleId="70">
    <w:name w:val="Заголовок 7 Знак"/>
    <w:link w:val="7"/>
    <w:uiPriority w:val="1"/>
    <w:locked/>
    <w:rsid w:val="008D7453"/>
    <w:rPr>
      <w:rFonts w:ascii="Times New Roman" w:eastAsia="Times New Roman" w:hAnsi="Times New Roman"/>
      <w:sz w:val="24"/>
      <w:szCs w:val="26"/>
      <w:lang w:val="en-US" w:eastAsia="en-US"/>
    </w:rPr>
  </w:style>
  <w:style w:type="character" w:customStyle="1" w:styleId="80">
    <w:name w:val="Заголовок 8 Знак"/>
    <w:link w:val="8"/>
    <w:uiPriority w:val="1"/>
    <w:locked/>
    <w:rsid w:val="008D7453"/>
    <w:rPr>
      <w:rFonts w:ascii="Times New Roman" w:eastAsia="Arial" w:hAnsi="Times New Roman"/>
      <w:bCs/>
      <w:sz w:val="24"/>
      <w:szCs w:val="24"/>
      <w:lang w:val="en-US" w:eastAsia="en-US"/>
    </w:rPr>
  </w:style>
  <w:style w:type="character" w:customStyle="1" w:styleId="90">
    <w:name w:val="Заголовок 9 Знак"/>
    <w:link w:val="9"/>
    <w:uiPriority w:val="1"/>
    <w:locked/>
    <w:rsid w:val="008D7453"/>
    <w:rPr>
      <w:rFonts w:ascii="Times New Roman" w:eastAsia="Times New Roman" w:hAnsi="Times New Roman"/>
      <w:bCs/>
      <w:sz w:val="24"/>
      <w:szCs w:val="24"/>
      <w:lang w:val="en-US" w:eastAsia="en-US"/>
    </w:rPr>
  </w:style>
  <w:style w:type="paragraph" w:customStyle="1" w:styleId="14">
    <w:name w:val="Заголовок оглавления1"/>
    <w:basedOn w:val="11"/>
    <w:next w:val="af1"/>
    <w:rsid w:val="003765F4"/>
    <w:pPr>
      <w:outlineLvl w:val="9"/>
    </w:pPr>
    <w:rPr>
      <w:rFonts w:eastAsia="Times New Roman"/>
      <w:bCs/>
    </w:rPr>
  </w:style>
  <w:style w:type="paragraph" w:styleId="15">
    <w:name w:val="toc 1"/>
    <w:basedOn w:val="af1"/>
    <w:uiPriority w:val="39"/>
    <w:rsid w:val="008D7453"/>
    <w:pPr>
      <w:widowControl w:val="0"/>
      <w:ind w:firstLine="0"/>
    </w:pPr>
    <w:rPr>
      <w:rFonts w:eastAsia="Arial"/>
      <w:szCs w:val="28"/>
      <w:lang w:val="en-US" w:eastAsia="en-US"/>
    </w:rPr>
  </w:style>
  <w:style w:type="paragraph" w:styleId="24">
    <w:name w:val="toc 2"/>
    <w:basedOn w:val="af1"/>
    <w:uiPriority w:val="39"/>
    <w:rsid w:val="008D7453"/>
    <w:pPr>
      <w:widowControl w:val="0"/>
      <w:ind w:firstLine="340"/>
    </w:pPr>
    <w:rPr>
      <w:rFonts w:eastAsia="Arial"/>
      <w:szCs w:val="28"/>
      <w:lang w:val="en-US" w:eastAsia="en-US"/>
    </w:rPr>
  </w:style>
  <w:style w:type="paragraph" w:styleId="aff3">
    <w:name w:val="header"/>
    <w:basedOn w:val="af1"/>
    <w:link w:val="aff4"/>
    <w:uiPriority w:val="99"/>
    <w:unhideWhenUsed/>
    <w:rsid w:val="008D7453"/>
    <w:pPr>
      <w:tabs>
        <w:tab w:val="center" w:pos="4677"/>
        <w:tab w:val="right" w:pos="9355"/>
      </w:tabs>
      <w:spacing w:line="240" w:lineRule="auto"/>
      <w:ind w:firstLine="0"/>
    </w:pPr>
  </w:style>
  <w:style w:type="character" w:customStyle="1" w:styleId="aff4">
    <w:name w:val="Верхний колонтитул Знак"/>
    <w:link w:val="aff3"/>
    <w:uiPriority w:val="99"/>
    <w:locked/>
    <w:rsid w:val="008D7453"/>
    <w:rPr>
      <w:rFonts w:ascii="Times New Roman" w:hAnsi="Times New Roman"/>
      <w:sz w:val="24"/>
      <w:szCs w:val="24"/>
    </w:rPr>
  </w:style>
  <w:style w:type="paragraph" w:styleId="aff5">
    <w:name w:val="footer"/>
    <w:basedOn w:val="af1"/>
    <w:link w:val="aff6"/>
    <w:uiPriority w:val="99"/>
    <w:unhideWhenUsed/>
    <w:rsid w:val="008D7453"/>
    <w:pPr>
      <w:tabs>
        <w:tab w:val="center" w:pos="4677"/>
        <w:tab w:val="right" w:pos="9355"/>
      </w:tabs>
      <w:ind w:firstLine="0"/>
      <w:jc w:val="center"/>
    </w:pPr>
  </w:style>
  <w:style w:type="character" w:customStyle="1" w:styleId="aff6">
    <w:name w:val="Нижний колонтитул Знак"/>
    <w:link w:val="aff5"/>
    <w:uiPriority w:val="99"/>
    <w:locked/>
    <w:rsid w:val="008D7453"/>
    <w:rPr>
      <w:rFonts w:ascii="Times New Roman" w:hAnsi="Times New Roman"/>
      <w:sz w:val="24"/>
      <w:szCs w:val="24"/>
    </w:rPr>
  </w:style>
  <w:style w:type="paragraph" w:styleId="33">
    <w:name w:val="toc 3"/>
    <w:basedOn w:val="af1"/>
    <w:uiPriority w:val="39"/>
    <w:rsid w:val="008D7453"/>
    <w:pPr>
      <w:widowControl w:val="0"/>
      <w:ind w:firstLine="1021"/>
    </w:pPr>
    <w:rPr>
      <w:rFonts w:eastAsia="Arial"/>
      <w:lang w:val="en-US" w:eastAsia="en-US"/>
    </w:rPr>
  </w:style>
  <w:style w:type="character" w:customStyle="1" w:styleId="16">
    <w:name w:val="Замещающий текст1"/>
    <w:semiHidden/>
    <w:rsid w:val="008E5297"/>
    <w:rPr>
      <w:rFonts w:cs="Times New Roman"/>
      <w:color w:val="808080"/>
    </w:rPr>
  </w:style>
  <w:style w:type="paragraph" w:styleId="aff7">
    <w:name w:val="Название"/>
    <w:aliases w:val=" Знак"/>
    <w:basedOn w:val="af1"/>
    <w:next w:val="af1"/>
    <w:link w:val="aff8"/>
    <w:uiPriority w:val="99"/>
    <w:rsid w:val="008D7453"/>
    <w:pPr>
      <w:spacing w:before="240" w:after="60"/>
      <w:jc w:val="center"/>
      <w:outlineLvl w:val="0"/>
    </w:pPr>
    <w:rPr>
      <w:rFonts w:eastAsia="Times New Roman"/>
      <w:bCs/>
      <w:kern w:val="28"/>
      <w:szCs w:val="32"/>
    </w:rPr>
  </w:style>
  <w:style w:type="character" w:customStyle="1" w:styleId="aff8">
    <w:name w:val="Название Знак"/>
    <w:aliases w:val=" Знак Знак"/>
    <w:link w:val="aff7"/>
    <w:uiPriority w:val="99"/>
    <w:locked/>
    <w:rsid w:val="008D7453"/>
    <w:rPr>
      <w:rFonts w:ascii="Times New Roman" w:eastAsia="Times New Roman" w:hAnsi="Times New Roman"/>
      <w:bCs/>
      <w:kern w:val="28"/>
      <w:sz w:val="24"/>
      <w:szCs w:val="32"/>
    </w:rPr>
  </w:style>
  <w:style w:type="table" w:styleId="aff9">
    <w:name w:val="Table Grid"/>
    <w:basedOn w:val="af4"/>
    <w:uiPriority w:val="39"/>
    <w:rsid w:val="008D745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Рецензия1"/>
    <w:hidden/>
    <w:semiHidden/>
    <w:rsid w:val="003C0E0C"/>
    <w:pPr>
      <w:spacing w:line="360" w:lineRule="auto"/>
      <w:ind w:firstLine="709"/>
      <w:jc w:val="both"/>
    </w:pPr>
    <w:rPr>
      <w:rFonts w:ascii="Times New Roman" w:eastAsia="Times New Roman" w:hAnsi="Times New Roman"/>
      <w:sz w:val="24"/>
      <w:szCs w:val="24"/>
      <w:lang w:eastAsia="en-US"/>
    </w:rPr>
  </w:style>
  <w:style w:type="paragraph" w:customStyle="1" w:styleId="18">
    <w:name w:val="Обычный1"/>
    <w:link w:val="CharChar"/>
    <w:rsid w:val="00A14054"/>
    <w:pPr>
      <w:spacing w:line="360" w:lineRule="auto"/>
      <w:ind w:firstLine="709"/>
      <w:jc w:val="both"/>
    </w:pPr>
    <w:rPr>
      <w:rFonts w:ascii="Times New Roman" w:eastAsia="Times New Roman" w:hAnsi="Times New Roman"/>
      <w:color w:val="000000"/>
      <w:sz w:val="24"/>
    </w:rPr>
  </w:style>
  <w:style w:type="paragraph" w:customStyle="1" w:styleId="affa">
    <w:name w:val="Текстовый блок"/>
    <w:rsid w:val="00A14054"/>
    <w:pPr>
      <w:spacing w:line="360" w:lineRule="auto"/>
      <w:ind w:firstLine="709"/>
      <w:jc w:val="both"/>
    </w:pPr>
    <w:rPr>
      <w:rFonts w:ascii="Helvetica" w:eastAsia="Times New Roman" w:hAnsi="Helvetica"/>
      <w:color w:val="000000"/>
      <w:sz w:val="24"/>
    </w:rPr>
  </w:style>
  <w:style w:type="numbering" w:customStyle="1" w:styleId="10">
    <w:name w:val="Стиль1"/>
    <w:uiPriority w:val="99"/>
    <w:rsid w:val="007C397B"/>
    <w:pPr>
      <w:numPr>
        <w:numId w:val="2"/>
      </w:numPr>
    </w:pPr>
  </w:style>
  <w:style w:type="numbering" w:customStyle="1" w:styleId="21">
    <w:name w:val="Стиль2"/>
    <w:rsid w:val="007C397B"/>
    <w:pPr>
      <w:numPr>
        <w:numId w:val="3"/>
      </w:numPr>
    </w:pPr>
  </w:style>
  <w:style w:type="character" w:customStyle="1" w:styleId="CharChar">
    <w:name w:val="Обычный Char Char"/>
    <w:link w:val="18"/>
    <w:rsid w:val="007F7A94"/>
    <w:rPr>
      <w:rFonts w:ascii="Times New Roman" w:eastAsia="Times New Roman" w:hAnsi="Times New Roman"/>
      <w:color w:val="000000"/>
      <w:sz w:val="24"/>
      <w:lang w:bidi="ar-SA"/>
    </w:rPr>
  </w:style>
  <w:style w:type="paragraph" w:customStyle="1" w:styleId="2">
    <w:name w:val="Абзац списка2"/>
    <w:basedOn w:val="af1"/>
    <w:uiPriority w:val="34"/>
    <w:qFormat/>
    <w:rsid w:val="00651CE2"/>
    <w:pPr>
      <w:numPr>
        <w:numId w:val="4"/>
      </w:numPr>
      <w:ind w:left="0" w:firstLine="709"/>
    </w:pPr>
  </w:style>
  <w:style w:type="paragraph" w:customStyle="1" w:styleId="affb">
    <w:name w:val="Рисунок"/>
    <w:next w:val="affc"/>
    <w:link w:val="affd"/>
    <w:qFormat/>
    <w:rsid w:val="008D7453"/>
    <w:pPr>
      <w:keepNext/>
      <w:keepLines/>
      <w:spacing w:before="120" w:after="120"/>
      <w:jc w:val="center"/>
    </w:pPr>
    <w:rPr>
      <w:rFonts w:ascii="Times New Roman" w:hAnsi="Times New Roman"/>
      <w:bCs/>
      <w:sz w:val="24"/>
      <w:szCs w:val="24"/>
      <w:lang w:eastAsia="en-US"/>
    </w:rPr>
  </w:style>
  <w:style w:type="character" w:styleId="affe">
    <w:name w:val="Emphasis"/>
    <w:unhideWhenUsed/>
    <w:qFormat/>
    <w:locked/>
    <w:rsid w:val="008D7453"/>
    <w:rPr>
      <w:i/>
      <w:iCs/>
    </w:rPr>
  </w:style>
  <w:style w:type="character" w:customStyle="1" w:styleId="affd">
    <w:name w:val="Рисунок Знак"/>
    <w:link w:val="affb"/>
    <w:rsid w:val="00651CE2"/>
    <w:rPr>
      <w:rFonts w:ascii="Times New Roman" w:hAnsi="Times New Roman"/>
      <w:bCs/>
      <w:sz w:val="24"/>
      <w:szCs w:val="24"/>
      <w:lang w:eastAsia="en-US"/>
    </w:rPr>
  </w:style>
  <w:style w:type="paragraph" w:customStyle="1" w:styleId="afff">
    <w:name w:val="Абзацы титульного листа"/>
    <w:basedOn w:val="af1"/>
    <w:link w:val="afff0"/>
    <w:qFormat/>
    <w:rsid w:val="005C1267"/>
    <w:pPr>
      <w:spacing w:before="200" w:after="200" w:line="240" w:lineRule="auto"/>
      <w:ind w:firstLine="0"/>
      <w:jc w:val="left"/>
    </w:pPr>
  </w:style>
  <w:style w:type="paragraph" w:styleId="afff1">
    <w:name w:val="Document Map"/>
    <w:aliases w:val=" Знак1"/>
    <w:basedOn w:val="af1"/>
    <w:link w:val="afff2"/>
    <w:rsid w:val="00B7711C"/>
    <w:rPr>
      <w:rFonts w:ascii="Tahoma" w:hAnsi="Tahoma"/>
      <w:sz w:val="16"/>
      <w:szCs w:val="16"/>
    </w:rPr>
  </w:style>
  <w:style w:type="character" w:customStyle="1" w:styleId="afff0">
    <w:name w:val="Абзацы титульного листа Знак"/>
    <w:link w:val="afff"/>
    <w:rsid w:val="005C1267"/>
    <w:rPr>
      <w:rFonts w:ascii="Times New Roman" w:eastAsia="Times New Roman" w:hAnsi="Times New Roman"/>
      <w:sz w:val="24"/>
      <w:szCs w:val="24"/>
      <w:lang w:eastAsia="en-US"/>
    </w:rPr>
  </w:style>
  <w:style w:type="character" w:customStyle="1" w:styleId="afff2">
    <w:name w:val="Схема документа Знак"/>
    <w:aliases w:val=" Знак1 Знак"/>
    <w:link w:val="afff1"/>
    <w:rsid w:val="00B7711C"/>
    <w:rPr>
      <w:rFonts w:ascii="Tahoma" w:eastAsia="Times New Roman" w:hAnsi="Tahoma" w:cs="Tahoma"/>
      <w:sz w:val="16"/>
      <w:szCs w:val="16"/>
      <w:lang w:eastAsia="en-US"/>
    </w:rPr>
  </w:style>
  <w:style w:type="paragraph" w:customStyle="1" w:styleId="25">
    <w:name w:val="Заголовок оглавления2"/>
    <w:basedOn w:val="11"/>
    <w:next w:val="af1"/>
    <w:uiPriority w:val="39"/>
    <w:qFormat/>
    <w:rsid w:val="005C1267"/>
    <w:pPr>
      <w:pageBreakBefore w:val="0"/>
      <w:spacing w:before="480" w:after="0" w:line="276" w:lineRule="auto"/>
      <w:jc w:val="left"/>
      <w:outlineLvl w:val="9"/>
    </w:pPr>
    <w:rPr>
      <w:rFonts w:ascii="Cambria" w:eastAsia="Times New Roman" w:hAnsi="Cambria"/>
      <w:color w:val="365F91"/>
    </w:rPr>
  </w:style>
  <w:style w:type="paragraph" w:styleId="afff3">
    <w:name w:val="Subtitle"/>
    <w:basedOn w:val="af1"/>
    <w:next w:val="af1"/>
    <w:link w:val="afff4"/>
    <w:uiPriority w:val="99"/>
    <w:unhideWhenUsed/>
    <w:rsid w:val="008D7453"/>
    <w:pPr>
      <w:spacing w:after="60"/>
      <w:jc w:val="center"/>
      <w:outlineLvl w:val="1"/>
    </w:pPr>
    <w:rPr>
      <w:rFonts w:ascii="Calibri Light" w:eastAsia="Times New Roman" w:hAnsi="Calibri Light"/>
    </w:rPr>
  </w:style>
  <w:style w:type="character" w:customStyle="1" w:styleId="afff4">
    <w:name w:val="Подзаголовок Знак"/>
    <w:link w:val="afff3"/>
    <w:uiPriority w:val="99"/>
    <w:rsid w:val="008D7453"/>
    <w:rPr>
      <w:rFonts w:ascii="Calibri Light" w:eastAsia="Times New Roman" w:hAnsi="Calibri Light"/>
      <w:sz w:val="24"/>
      <w:szCs w:val="24"/>
    </w:rPr>
  </w:style>
  <w:style w:type="paragraph" w:customStyle="1" w:styleId="afff5">
    <w:name w:val="Заголовок вне содержания"/>
    <w:basedOn w:val="11"/>
    <w:link w:val="afff6"/>
    <w:rsid w:val="009230E3"/>
  </w:style>
  <w:style w:type="paragraph" w:customStyle="1" w:styleId="19">
    <w:name w:val="Заголовок вне содержания1"/>
    <w:basedOn w:val="af1"/>
    <w:link w:val="1a"/>
    <w:qFormat/>
    <w:rsid w:val="00962BBA"/>
    <w:pPr>
      <w:keepNext/>
      <w:keepLines/>
      <w:pageBreakBefore/>
      <w:ind w:firstLine="0"/>
      <w:jc w:val="center"/>
    </w:pPr>
    <w:rPr>
      <w:b/>
      <w:caps/>
      <w:sz w:val="28"/>
      <w:szCs w:val="28"/>
    </w:rPr>
  </w:style>
  <w:style w:type="character" w:customStyle="1" w:styleId="afff6">
    <w:name w:val="Заголовок вне содержания Знак"/>
    <w:link w:val="afff5"/>
    <w:rsid w:val="009230E3"/>
    <w:rPr>
      <w:rFonts w:ascii="Times New Roman" w:hAnsi="Times New Roman"/>
      <w:b/>
      <w:bCs/>
      <w:caps/>
      <w:sz w:val="24"/>
      <w:szCs w:val="28"/>
      <w:lang w:eastAsia="en-US"/>
    </w:rPr>
  </w:style>
  <w:style w:type="paragraph" w:customStyle="1" w:styleId="afff7">
    <w:name w:val="Подзаголовок ненумерованный"/>
    <w:basedOn w:val="af1"/>
    <w:link w:val="afff8"/>
    <w:qFormat/>
    <w:rsid w:val="007F2D63"/>
    <w:pPr>
      <w:keepNext/>
      <w:spacing w:before="240"/>
    </w:pPr>
    <w:rPr>
      <w:b/>
    </w:rPr>
  </w:style>
  <w:style w:type="character" w:customStyle="1" w:styleId="1a">
    <w:name w:val="Заголовок вне содержания1 Знак"/>
    <w:link w:val="19"/>
    <w:rsid w:val="00962BBA"/>
    <w:rPr>
      <w:rFonts w:ascii="Times New Roman" w:eastAsia="Times New Roman" w:hAnsi="Times New Roman"/>
      <w:b/>
      <w:caps/>
      <w:sz w:val="28"/>
      <w:szCs w:val="28"/>
      <w:lang w:eastAsia="en-US"/>
    </w:rPr>
  </w:style>
  <w:style w:type="paragraph" w:customStyle="1" w:styleId="afff9">
    <w:name w:val="Таблица"/>
    <w:basedOn w:val="afe"/>
    <w:link w:val="afffa"/>
    <w:qFormat/>
    <w:rsid w:val="00CC6338"/>
    <w:pPr>
      <w:keepNext/>
      <w:spacing w:before="240"/>
    </w:pPr>
  </w:style>
  <w:style w:type="character" w:customStyle="1" w:styleId="afff8">
    <w:name w:val="Подзаголовок ненумерованный Знак"/>
    <w:link w:val="afff7"/>
    <w:rsid w:val="007F2D63"/>
    <w:rPr>
      <w:rFonts w:ascii="Times New Roman" w:eastAsia="Times New Roman" w:hAnsi="Times New Roman"/>
      <w:b/>
      <w:sz w:val="24"/>
      <w:szCs w:val="24"/>
      <w:lang w:eastAsia="en-US"/>
    </w:rPr>
  </w:style>
  <w:style w:type="paragraph" w:customStyle="1" w:styleId="afffb">
    <w:name w:val="Текст таблицы"/>
    <w:basedOn w:val="af1"/>
    <w:link w:val="afffc"/>
    <w:qFormat/>
    <w:rsid w:val="00CC6338"/>
    <w:pPr>
      <w:spacing w:line="240" w:lineRule="auto"/>
      <w:ind w:firstLine="0"/>
      <w:jc w:val="left"/>
    </w:pPr>
  </w:style>
  <w:style w:type="character" w:customStyle="1" w:styleId="aff">
    <w:name w:val="Название объекта Знак"/>
    <w:aliases w:val="Рисунок название стить Знак1,Название объекта Знак1 Знак Знак1,Название объекта Знак Знак Знак Знак1,Name_object Знак Знак Знак Знак1,Наименование объекта Знак Знак Знак Знак1,Name_object Знак1 Знак Знак1"/>
    <w:link w:val="afe"/>
    <w:uiPriority w:val="45"/>
    <w:rsid w:val="00CC6338"/>
    <w:rPr>
      <w:rFonts w:ascii="Times New Roman" w:hAnsi="Times New Roman"/>
      <w:bCs/>
      <w:sz w:val="24"/>
    </w:rPr>
  </w:style>
  <w:style w:type="character" w:customStyle="1" w:styleId="afffa">
    <w:name w:val="Таблица Знак"/>
    <w:link w:val="afff9"/>
    <w:rsid w:val="00CC6338"/>
    <w:rPr>
      <w:rFonts w:ascii="Times New Roman" w:eastAsia="Times New Roman" w:hAnsi="Times New Roman"/>
      <w:bCs/>
      <w:noProof/>
      <w:sz w:val="24"/>
      <w:szCs w:val="24"/>
    </w:rPr>
  </w:style>
  <w:style w:type="paragraph" w:customStyle="1" w:styleId="afffd">
    <w:name w:val="Текст колонтитулов"/>
    <w:basedOn w:val="aff5"/>
    <w:link w:val="afffe"/>
    <w:qFormat/>
    <w:rsid w:val="00645F80"/>
  </w:style>
  <w:style w:type="character" w:customStyle="1" w:styleId="afffc">
    <w:name w:val="Текст таблицы Знак"/>
    <w:link w:val="afffb"/>
    <w:rsid w:val="00CC6338"/>
    <w:rPr>
      <w:rFonts w:ascii="Times New Roman" w:eastAsia="Times New Roman" w:hAnsi="Times New Roman"/>
      <w:sz w:val="24"/>
      <w:szCs w:val="24"/>
      <w:lang w:eastAsia="en-US"/>
    </w:rPr>
  </w:style>
  <w:style w:type="paragraph" w:customStyle="1" w:styleId="affff">
    <w:name w:val="Комментарии"/>
    <w:basedOn w:val="18"/>
    <w:link w:val="affff0"/>
    <w:rsid w:val="00F14BCA"/>
    <w:pPr>
      <w:ind w:firstLine="851"/>
    </w:pPr>
    <w:rPr>
      <w:color w:val="FF9900"/>
      <w:szCs w:val="24"/>
    </w:rPr>
  </w:style>
  <w:style w:type="character" w:customStyle="1" w:styleId="afffe">
    <w:name w:val="Текст колонтитулов Знак"/>
    <w:link w:val="afffd"/>
    <w:rsid w:val="00645F80"/>
    <w:rPr>
      <w:rFonts w:ascii="Times New Roman" w:hAnsi="Times New Roman" w:cs="Times New Roman"/>
      <w:sz w:val="24"/>
      <w:szCs w:val="24"/>
    </w:rPr>
  </w:style>
  <w:style w:type="character" w:customStyle="1" w:styleId="affff0">
    <w:name w:val="Комментарии Знак"/>
    <w:link w:val="affff"/>
    <w:rsid w:val="00F14BCA"/>
    <w:rPr>
      <w:rFonts w:ascii="Times New Roman" w:eastAsia="Times New Roman" w:hAnsi="Times New Roman"/>
      <w:color w:val="FF9900"/>
      <w:sz w:val="24"/>
      <w:szCs w:val="24"/>
      <w:lang w:bidi="ar-SA"/>
    </w:rPr>
  </w:style>
  <w:style w:type="paragraph" w:styleId="affff1">
    <w:name w:val="Normal (Web)"/>
    <w:basedOn w:val="af1"/>
    <w:uiPriority w:val="99"/>
    <w:unhideWhenUsed/>
    <w:rsid w:val="00F83213"/>
    <w:pPr>
      <w:spacing w:before="100" w:beforeAutospacing="1" w:after="100" w:afterAutospacing="1" w:line="240" w:lineRule="auto"/>
      <w:ind w:firstLine="0"/>
      <w:jc w:val="left"/>
    </w:pPr>
  </w:style>
  <w:style w:type="character" w:styleId="affff2">
    <w:name w:val="Strong"/>
    <w:uiPriority w:val="2"/>
    <w:qFormat/>
    <w:rsid w:val="008D7453"/>
    <w:rPr>
      <w:b/>
      <w:bCs/>
    </w:rPr>
  </w:style>
  <w:style w:type="paragraph" w:customStyle="1" w:styleId="3">
    <w:name w:val="Стиль3"/>
    <w:basedOn w:val="31"/>
    <w:link w:val="34"/>
    <w:qFormat/>
    <w:rsid w:val="00384BF2"/>
    <w:pPr>
      <w:numPr>
        <w:ilvl w:val="3"/>
        <w:numId w:val="5"/>
      </w:numPr>
    </w:pPr>
  </w:style>
  <w:style w:type="character" w:customStyle="1" w:styleId="Char">
    <w:name w:val="Нормальный Char"/>
    <w:link w:val="affff3"/>
    <w:locked/>
    <w:rsid w:val="00A55C13"/>
    <w:rPr>
      <w:rFonts w:ascii="Times New Roman" w:hAnsi="Times New Roman"/>
      <w:sz w:val="24"/>
      <w:szCs w:val="24"/>
    </w:rPr>
  </w:style>
  <w:style w:type="character" w:customStyle="1" w:styleId="34">
    <w:name w:val="Стиль3 Знак"/>
    <w:link w:val="3"/>
    <w:rsid w:val="00384BF2"/>
    <w:rPr>
      <w:rFonts w:ascii="Times New Roman" w:eastAsia="Times New Roman" w:hAnsi="Times New Roman"/>
      <w:b/>
      <w:bCs/>
      <w:sz w:val="24"/>
      <w:szCs w:val="26"/>
    </w:rPr>
  </w:style>
  <w:style w:type="paragraph" w:customStyle="1" w:styleId="affff3">
    <w:name w:val="Нормальный"/>
    <w:basedOn w:val="af1"/>
    <w:link w:val="Char"/>
    <w:autoRedefine/>
    <w:rsid w:val="00A55C13"/>
    <w:pPr>
      <w:spacing w:after="120" w:line="240" w:lineRule="auto"/>
      <w:ind w:firstLine="0"/>
      <w:contextualSpacing/>
    </w:pPr>
  </w:style>
  <w:style w:type="paragraph" w:styleId="af2">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
    <w:link w:val="affff4"/>
    <w:qFormat/>
    <w:rsid w:val="008D7453"/>
    <w:pPr>
      <w:spacing w:line="360" w:lineRule="auto"/>
      <w:ind w:firstLine="851"/>
      <w:contextualSpacing/>
      <w:jc w:val="both"/>
    </w:pPr>
    <w:rPr>
      <w:rFonts w:ascii="Times New Roman" w:hAnsi="Times New Roman"/>
      <w:sz w:val="24"/>
      <w:szCs w:val="24"/>
    </w:rPr>
  </w:style>
  <w:style w:type="character" w:customStyle="1" w:styleId="affff4">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2"/>
    <w:rsid w:val="008D7453"/>
    <w:rPr>
      <w:rFonts w:ascii="Times New Roman" w:hAnsi="Times New Roman"/>
      <w:sz w:val="24"/>
      <w:szCs w:val="24"/>
    </w:rPr>
  </w:style>
  <w:style w:type="paragraph" w:customStyle="1" w:styleId="ConsPlusNormal">
    <w:name w:val="ConsPlusNormal"/>
    <w:link w:val="ConsPlusNormal0"/>
    <w:rsid w:val="009858BB"/>
    <w:pPr>
      <w:widowControl w:val="0"/>
      <w:autoSpaceDE w:val="0"/>
      <w:autoSpaceDN w:val="0"/>
      <w:adjustRightInd w:val="0"/>
      <w:ind w:firstLine="720"/>
    </w:pPr>
    <w:rPr>
      <w:rFonts w:ascii="Arial" w:eastAsia="Times New Roman" w:hAnsi="Arial" w:cs="Arial"/>
    </w:rPr>
  </w:style>
  <w:style w:type="paragraph" w:customStyle="1" w:styleId="35">
    <w:name w:val="Обычный3"/>
    <w:autoRedefine/>
    <w:rsid w:val="00C5292E"/>
    <w:rPr>
      <w:rFonts w:ascii="Times New Roman" w:eastAsia="ヒラギノ角ゴ Pro W3" w:hAnsi="Times New Roman"/>
      <w:color w:val="000000"/>
      <w:sz w:val="24"/>
      <w:lang w:val="en-US"/>
    </w:rPr>
  </w:style>
  <w:style w:type="paragraph" w:customStyle="1" w:styleId="ab">
    <w:name w:val="Список в таблице"/>
    <w:basedOn w:val="af1"/>
    <w:rsid w:val="00C5292E"/>
    <w:pPr>
      <w:numPr>
        <w:numId w:val="6"/>
      </w:numPr>
      <w:tabs>
        <w:tab w:val="left" w:pos="1213"/>
        <w:tab w:val="left" w:pos="1418"/>
      </w:tabs>
      <w:spacing w:line="240" w:lineRule="auto"/>
      <w:jc w:val="left"/>
    </w:pPr>
  </w:style>
  <w:style w:type="character" w:customStyle="1" w:styleId="1b">
    <w:name w:val="Название объекта Знак1"/>
    <w:aliases w:val="Рисунок название стить Знак,Название объекта Знак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rsid w:val="0017012C"/>
    <w:rPr>
      <w:b/>
      <w:bCs/>
      <w:szCs w:val="18"/>
    </w:rPr>
  </w:style>
  <w:style w:type="paragraph" w:customStyle="1" w:styleId="affff5">
    <w:name w:val="Базовый текст"/>
    <w:basedOn w:val="af2"/>
    <w:link w:val="affff6"/>
    <w:rsid w:val="00EE5730"/>
    <w:pPr>
      <w:widowControl w:val="0"/>
      <w:autoSpaceDE w:val="0"/>
      <w:autoSpaceDN w:val="0"/>
      <w:adjustRightInd w:val="0"/>
      <w:spacing w:after="120" w:line="240" w:lineRule="auto"/>
      <w:ind w:firstLine="720"/>
    </w:pPr>
    <w:rPr>
      <w:snapToGrid w:val="0"/>
      <w:szCs w:val="26"/>
    </w:rPr>
  </w:style>
  <w:style w:type="character" w:customStyle="1" w:styleId="affff6">
    <w:name w:val="Базовый текст Знак"/>
    <w:link w:val="affff5"/>
    <w:rsid w:val="00EE5730"/>
    <w:rPr>
      <w:rFonts w:ascii="Times New Roman" w:eastAsia="Times New Roman" w:hAnsi="Times New Roman"/>
      <w:color w:val="000000"/>
      <w:sz w:val="24"/>
      <w:szCs w:val="26"/>
    </w:rPr>
  </w:style>
  <w:style w:type="paragraph" w:customStyle="1" w:styleId="3A">
    <w:name w:val="Заголовок 3 A"/>
    <w:next w:val="35"/>
    <w:rsid w:val="00A55C13"/>
    <w:pPr>
      <w:keepNext/>
      <w:spacing w:before="240" w:after="60"/>
      <w:outlineLvl w:val="2"/>
    </w:pPr>
    <w:rPr>
      <w:rFonts w:ascii="Arial Bold" w:eastAsia="ヒラギノ角ゴ Pro W3" w:hAnsi="Arial Bold"/>
      <w:color w:val="000000"/>
      <w:sz w:val="26"/>
      <w:lang w:val="en-US"/>
    </w:rPr>
  </w:style>
  <w:style w:type="paragraph" w:customStyle="1" w:styleId="42">
    <w:name w:val="Стиль4"/>
    <w:basedOn w:val="af1"/>
    <w:link w:val="43"/>
    <w:qFormat/>
    <w:rsid w:val="006042DE"/>
    <w:pPr>
      <w:widowControl w:val="0"/>
      <w:autoSpaceDE w:val="0"/>
      <w:autoSpaceDN w:val="0"/>
      <w:adjustRightInd w:val="0"/>
      <w:ind w:firstLine="0"/>
      <w:jc w:val="left"/>
    </w:pPr>
  </w:style>
  <w:style w:type="paragraph" w:customStyle="1" w:styleId="5">
    <w:name w:val="Стиль5"/>
    <w:basedOn w:val="ConsPlusNormal"/>
    <w:link w:val="53"/>
    <w:qFormat/>
    <w:rsid w:val="00FB374F"/>
    <w:pPr>
      <w:widowControl/>
      <w:numPr>
        <w:numId w:val="7"/>
      </w:numPr>
      <w:spacing w:line="360" w:lineRule="auto"/>
      <w:jc w:val="both"/>
    </w:pPr>
    <w:rPr>
      <w:rFonts w:ascii="Times New Roman" w:hAnsi="Times New Roman" w:cs="Times New Roman"/>
      <w:sz w:val="24"/>
      <w:szCs w:val="24"/>
    </w:rPr>
  </w:style>
  <w:style w:type="character" w:customStyle="1" w:styleId="43">
    <w:name w:val="Стиль4 Знак"/>
    <w:link w:val="42"/>
    <w:rsid w:val="006042DE"/>
    <w:rPr>
      <w:rFonts w:ascii="Times New Roman" w:eastAsia="Times New Roman" w:hAnsi="Times New Roman"/>
      <w:sz w:val="24"/>
      <w:szCs w:val="24"/>
      <w:lang w:eastAsia="en-US"/>
    </w:rPr>
  </w:style>
  <w:style w:type="paragraph" w:customStyle="1" w:styleId="ConsNormal">
    <w:name w:val="ConsNormal"/>
    <w:link w:val="ConsNormal0"/>
    <w:rsid w:val="00616583"/>
    <w:pPr>
      <w:keepNext/>
      <w:keepLines/>
      <w:widowControl w:val="0"/>
      <w:suppressAutoHyphens/>
      <w:ind w:right="19772" w:firstLine="720"/>
    </w:pPr>
    <w:rPr>
      <w:rFonts w:ascii="Arial" w:eastAsia="ヒラギノ角ゴ Pro W3" w:hAnsi="Arial"/>
      <w:color w:val="000000"/>
      <w:kern w:val="1"/>
      <w:sz w:val="24"/>
      <w:szCs w:val="24"/>
      <w:lang w:eastAsia="hi-IN" w:bidi="hi-IN"/>
    </w:rPr>
  </w:style>
  <w:style w:type="character" w:customStyle="1" w:styleId="ConsPlusNormal0">
    <w:name w:val="ConsPlusNormal Знак"/>
    <w:link w:val="ConsPlusNormal"/>
    <w:rsid w:val="006042DE"/>
    <w:rPr>
      <w:rFonts w:ascii="Arial" w:eastAsia="Times New Roman" w:hAnsi="Arial" w:cs="Arial"/>
      <w:lang w:val="ru-RU" w:eastAsia="ru-RU" w:bidi="ar-SA"/>
    </w:rPr>
  </w:style>
  <w:style w:type="character" w:customStyle="1" w:styleId="53">
    <w:name w:val="Стиль5 Знак"/>
    <w:link w:val="5"/>
    <w:rsid w:val="00FB374F"/>
    <w:rPr>
      <w:rFonts w:ascii="Times New Roman" w:eastAsia="Times New Roman" w:hAnsi="Times New Roman"/>
      <w:sz w:val="24"/>
      <w:szCs w:val="24"/>
    </w:rPr>
  </w:style>
  <w:style w:type="character" w:customStyle="1" w:styleId="ConsNormal0">
    <w:name w:val="ConsNormal Знак"/>
    <w:link w:val="ConsNormal"/>
    <w:rsid w:val="00616583"/>
    <w:rPr>
      <w:rFonts w:ascii="Arial" w:eastAsia="ヒラギノ角ゴ Pro W3" w:hAnsi="Arial"/>
      <w:color w:val="000000"/>
      <w:kern w:val="1"/>
      <w:sz w:val="24"/>
      <w:szCs w:val="24"/>
      <w:lang w:val="ru-RU" w:eastAsia="hi-IN" w:bidi="hi-IN"/>
    </w:rPr>
  </w:style>
  <w:style w:type="character" w:customStyle="1" w:styleId="CharChar0">
    <w:name w:val="Комментарии Char Char"/>
    <w:rsid w:val="007F1890"/>
    <w:rPr>
      <w:rFonts w:ascii="Times New Roman" w:eastAsia="Times New Roman" w:hAnsi="Times New Roman" w:cs="Times New Roman"/>
      <w:color w:val="FF9900"/>
      <w:sz w:val="24"/>
      <w:szCs w:val="24"/>
      <w:lang w:eastAsia="ru-RU" w:bidi="ar-SA"/>
    </w:rPr>
  </w:style>
  <w:style w:type="paragraph" w:customStyle="1" w:styleId="1c">
    <w:name w:val="Дата1"/>
    <w:basedOn w:val="18"/>
    <w:next w:val="18"/>
    <w:autoRedefine/>
    <w:rsid w:val="00FA667A"/>
    <w:pPr>
      <w:ind w:firstLine="0"/>
      <w:jc w:val="center"/>
    </w:pPr>
    <w:rPr>
      <w:rFonts w:ascii="Calibri" w:eastAsia="Calibri" w:hAnsi="Calibri"/>
      <w:color w:val="auto"/>
      <w:szCs w:val="24"/>
    </w:rPr>
  </w:style>
  <w:style w:type="paragraph" w:customStyle="1" w:styleId="ConsPlusTitle">
    <w:name w:val="ConsPlusTitle"/>
    <w:rsid w:val="00FA667A"/>
    <w:pPr>
      <w:widowControl w:val="0"/>
      <w:autoSpaceDE w:val="0"/>
      <w:autoSpaceDN w:val="0"/>
      <w:adjustRightInd w:val="0"/>
    </w:pPr>
    <w:rPr>
      <w:rFonts w:ascii="Arial" w:eastAsia="Times New Roman" w:hAnsi="Arial" w:cs="Arial"/>
      <w:b/>
      <w:bCs/>
      <w:sz w:val="18"/>
      <w:szCs w:val="18"/>
    </w:rPr>
  </w:style>
  <w:style w:type="paragraph" w:customStyle="1" w:styleId="affff7">
    <w:name w:val="ЗАГОЛОВОК (титульная)"/>
    <w:basedOn w:val="18"/>
    <w:next w:val="18"/>
    <w:rsid w:val="002D35DE"/>
    <w:pPr>
      <w:ind w:firstLine="0"/>
      <w:jc w:val="center"/>
      <w:outlineLvl w:val="0"/>
    </w:pPr>
    <w:rPr>
      <w:b/>
      <w:bCs/>
      <w:caps/>
      <w:color w:val="auto"/>
      <w:sz w:val="28"/>
      <w:szCs w:val="28"/>
    </w:rPr>
  </w:style>
  <w:style w:type="character" w:styleId="affff8">
    <w:name w:val="FollowedHyperlink"/>
    <w:uiPriority w:val="99"/>
    <w:semiHidden/>
    <w:unhideWhenUsed/>
    <w:rsid w:val="008D7453"/>
    <w:rPr>
      <w:color w:val="954F72"/>
      <w:u w:val="single"/>
    </w:rPr>
  </w:style>
  <w:style w:type="paragraph" w:customStyle="1" w:styleId="font5">
    <w:name w:val="font5"/>
    <w:basedOn w:val="af1"/>
    <w:rsid w:val="003F6EF2"/>
    <w:pPr>
      <w:spacing w:before="100" w:beforeAutospacing="1" w:after="100" w:afterAutospacing="1" w:line="240" w:lineRule="auto"/>
      <w:ind w:firstLine="0"/>
      <w:jc w:val="left"/>
    </w:pPr>
    <w:rPr>
      <w:rFonts w:ascii="Arial" w:hAnsi="Arial" w:cs="Arial"/>
      <w:color w:val="FF0000"/>
      <w:sz w:val="20"/>
      <w:szCs w:val="20"/>
    </w:rPr>
  </w:style>
  <w:style w:type="paragraph" w:customStyle="1" w:styleId="xl64">
    <w:name w:val="xl64"/>
    <w:basedOn w:val="af1"/>
    <w:rsid w:val="003F6EF2"/>
    <w:pPr>
      <w:shd w:val="clear" w:color="000000" w:fill="FFFFFF"/>
      <w:spacing w:before="100" w:beforeAutospacing="1" w:after="100" w:afterAutospacing="1" w:line="240" w:lineRule="auto"/>
      <w:ind w:firstLine="0"/>
      <w:jc w:val="left"/>
    </w:pPr>
  </w:style>
  <w:style w:type="paragraph" w:customStyle="1" w:styleId="xl65">
    <w:name w:val="xl65"/>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66">
    <w:name w:val="xl66"/>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0"/>
      <w:szCs w:val="20"/>
    </w:rPr>
  </w:style>
  <w:style w:type="paragraph" w:customStyle="1" w:styleId="xl67">
    <w:name w:val="xl67"/>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pPr>
    <w:rPr>
      <w:rFonts w:ascii="Arial" w:hAnsi="Arial" w:cs="Arial"/>
      <w:sz w:val="20"/>
      <w:szCs w:val="20"/>
    </w:rPr>
  </w:style>
  <w:style w:type="paragraph" w:customStyle="1" w:styleId="xl68">
    <w:name w:val="xl68"/>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pPr>
    <w:rPr>
      <w:rFonts w:ascii="Arial" w:hAnsi="Arial" w:cs="Arial"/>
      <w:sz w:val="20"/>
      <w:szCs w:val="20"/>
    </w:rPr>
  </w:style>
  <w:style w:type="paragraph" w:customStyle="1" w:styleId="xl69">
    <w:name w:val="xl69"/>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center"/>
    </w:pPr>
    <w:rPr>
      <w:rFonts w:ascii="Arial" w:hAnsi="Arial" w:cs="Arial"/>
      <w:sz w:val="20"/>
      <w:szCs w:val="20"/>
    </w:rPr>
  </w:style>
  <w:style w:type="paragraph" w:customStyle="1" w:styleId="xl70">
    <w:name w:val="xl70"/>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1">
    <w:name w:val="xl71"/>
    <w:basedOn w:val="af1"/>
    <w:rsid w:val="003F6EF2"/>
    <w:pPr>
      <w:shd w:val="clear" w:color="000000" w:fill="FF8080"/>
      <w:spacing w:before="100" w:beforeAutospacing="1" w:after="100" w:afterAutospacing="1" w:line="240" w:lineRule="auto"/>
      <w:ind w:firstLine="0"/>
      <w:jc w:val="left"/>
    </w:pPr>
  </w:style>
  <w:style w:type="paragraph" w:customStyle="1" w:styleId="xl72">
    <w:name w:val="xl72"/>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hAnsi="Arial" w:cs="Arial"/>
      <w:sz w:val="20"/>
      <w:szCs w:val="20"/>
    </w:rPr>
  </w:style>
  <w:style w:type="paragraph" w:customStyle="1" w:styleId="xl73">
    <w:name w:val="xl73"/>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4">
    <w:name w:val="xl74"/>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5">
    <w:name w:val="xl75"/>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6">
    <w:name w:val="xl76"/>
    <w:basedOn w:val="af1"/>
    <w:rsid w:val="003F6EF2"/>
    <w:pPr>
      <w:shd w:val="clear" w:color="000000" w:fill="FFFFFF"/>
      <w:spacing w:before="100" w:beforeAutospacing="1" w:after="100" w:afterAutospacing="1" w:line="240" w:lineRule="auto"/>
      <w:ind w:firstLine="0"/>
      <w:jc w:val="left"/>
    </w:pPr>
  </w:style>
  <w:style w:type="paragraph" w:customStyle="1" w:styleId="xl77">
    <w:name w:val="xl77"/>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78">
    <w:name w:val="xl78"/>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79">
    <w:name w:val="xl79"/>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0">
    <w:name w:val="xl80"/>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1">
    <w:name w:val="xl81"/>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center"/>
    </w:pPr>
    <w:rPr>
      <w:rFonts w:ascii="Arial" w:hAnsi="Arial" w:cs="Arial"/>
      <w:sz w:val="20"/>
      <w:szCs w:val="20"/>
    </w:rPr>
  </w:style>
  <w:style w:type="paragraph" w:customStyle="1" w:styleId="xl82">
    <w:name w:val="xl82"/>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sz w:val="20"/>
      <w:szCs w:val="20"/>
    </w:rPr>
  </w:style>
  <w:style w:type="paragraph" w:customStyle="1" w:styleId="xl83">
    <w:name w:val="xl83"/>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4">
    <w:name w:val="xl84"/>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5">
    <w:name w:val="xl8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86">
    <w:name w:val="xl86"/>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center"/>
    </w:pPr>
    <w:rPr>
      <w:rFonts w:ascii="Arial" w:hAnsi="Arial" w:cs="Arial"/>
      <w:sz w:val="20"/>
      <w:szCs w:val="20"/>
    </w:rPr>
  </w:style>
  <w:style w:type="paragraph" w:customStyle="1" w:styleId="xl87">
    <w:name w:val="xl87"/>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left"/>
    </w:pPr>
    <w:rPr>
      <w:rFonts w:ascii="Arial" w:hAnsi="Arial" w:cs="Arial"/>
      <w:sz w:val="20"/>
      <w:szCs w:val="20"/>
    </w:rPr>
  </w:style>
  <w:style w:type="paragraph" w:customStyle="1" w:styleId="xl88">
    <w:name w:val="xl88"/>
    <w:basedOn w:val="af1"/>
    <w:rsid w:val="003F6EF2"/>
    <w:pPr>
      <w:shd w:val="clear" w:color="000000" w:fill="FF6600"/>
      <w:spacing w:before="100" w:beforeAutospacing="1" w:after="100" w:afterAutospacing="1" w:line="240" w:lineRule="auto"/>
      <w:ind w:firstLine="0"/>
      <w:jc w:val="left"/>
    </w:pPr>
  </w:style>
  <w:style w:type="paragraph" w:customStyle="1" w:styleId="xl89">
    <w:name w:val="xl89"/>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90">
    <w:name w:val="xl90"/>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Arial" w:hAnsi="Arial" w:cs="Arial"/>
      <w:sz w:val="20"/>
      <w:szCs w:val="20"/>
    </w:rPr>
  </w:style>
  <w:style w:type="paragraph" w:customStyle="1" w:styleId="xl91">
    <w:name w:val="xl91"/>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2">
    <w:name w:val="xl92"/>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3">
    <w:name w:val="xl93"/>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94">
    <w:name w:val="xl94"/>
    <w:basedOn w:val="af1"/>
    <w:rsid w:val="003F6EF2"/>
    <w:pPr>
      <w:shd w:val="clear" w:color="000000" w:fill="FF0000"/>
      <w:spacing w:before="100" w:beforeAutospacing="1" w:after="100" w:afterAutospacing="1" w:line="240" w:lineRule="auto"/>
      <w:ind w:firstLine="0"/>
      <w:jc w:val="left"/>
    </w:pPr>
  </w:style>
  <w:style w:type="paragraph" w:customStyle="1" w:styleId="xl95">
    <w:name w:val="xl9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96">
    <w:name w:val="xl96"/>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7">
    <w:name w:val="xl97"/>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8">
    <w:name w:val="xl98"/>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sz w:val="20"/>
      <w:szCs w:val="20"/>
    </w:rPr>
  </w:style>
  <w:style w:type="paragraph" w:customStyle="1" w:styleId="xl99">
    <w:name w:val="xl99"/>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color w:val="000000"/>
      <w:sz w:val="20"/>
      <w:szCs w:val="20"/>
    </w:rPr>
  </w:style>
  <w:style w:type="paragraph" w:customStyle="1" w:styleId="xl100">
    <w:name w:val="xl100"/>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101">
    <w:name w:val="xl101"/>
    <w:basedOn w:val="af1"/>
    <w:rsid w:val="003F6EF2"/>
    <w:pPr>
      <w:shd w:val="clear" w:color="000000" w:fill="FFFFFF"/>
      <w:spacing w:before="100" w:beforeAutospacing="1" w:after="100" w:afterAutospacing="1" w:line="240" w:lineRule="auto"/>
      <w:ind w:firstLine="0"/>
      <w:jc w:val="left"/>
    </w:pPr>
  </w:style>
  <w:style w:type="paragraph" w:styleId="61">
    <w:name w:val="index 6"/>
    <w:qFormat/>
    <w:rsid w:val="006625AE"/>
    <w:rPr>
      <w:rFonts w:ascii="Cambria Math" w:eastAsia="Times New Roman" w:hAnsi="Cambria Math" w:cs="Cambria Math"/>
      <w:sz w:val="18"/>
      <w:szCs w:val="18"/>
    </w:rPr>
  </w:style>
  <w:style w:type="paragraph" w:styleId="affff9">
    <w:name w:val="Body Text Indent"/>
    <w:basedOn w:val="af1"/>
    <w:link w:val="affffa"/>
    <w:uiPriority w:val="99"/>
    <w:semiHidden/>
    <w:unhideWhenUsed/>
    <w:rsid w:val="00975482"/>
    <w:pPr>
      <w:spacing w:after="120"/>
      <w:ind w:left="283"/>
    </w:pPr>
  </w:style>
  <w:style w:type="character" w:customStyle="1" w:styleId="affffa">
    <w:name w:val="Основной текст с отступом Знак"/>
    <w:link w:val="affff9"/>
    <w:uiPriority w:val="99"/>
    <w:semiHidden/>
    <w:rsid w:val="00975482"/>
    <w:rPr>
      <w:rFonts w:ascii="Times New Roman" w:eastAsia="Times New Roman" w:hAnsi="Times New Roman"/>
      <w:sz w:val="24"/>
      <w:szCs w:val="24"/>
      <w:lang w:eastAsia="en-US"/>
    </w:rPr>
  </w:style>
  <w:style w:type="paragraph" w:styleId="affffb">
    <w:name w:val="List Paragraph"/>
    <w:basedOn w:val="af1"/>
    <w:uiPriority w:val="99"/>
    <w:unhideWhenUsed/>
    <w:rsid w:val="008D7453"/>
    <w:pPr>
      <w:ind w:left="720"/>
      <w:contextualSpacing/>
    </w:pPr>
  </w:style>
  <w:style w:type="character" w:customStyle="1" w:styleId="affffc">
    <w:name w:val="Маркированный список Знак"/>
    <w:link w:val="a"/>
    <w:locked/>
    <w:rsid w:val="00975482"/>
    <w:rPr>
      <w:rFonts w:ascii="Arial" w:hAnsi="Arial" w:cs="Arial"/>
      <w:sz w:val="24"/>
      <w:szCs w:val="24"/>
    </w:rPr>
  </w:style>
  <w:style w:type="paragraph" w:styleId="a">
    <w:name w:val="List Bullet"/>
    <w:basedOn w:val="af1"/>
    <w:link w:val="affffc"/>
    <w:autoRedefine/>
    <w:unhideWhenUsed/>
    <w:rsid w:val="00975482"/>
    <w:pPr>
      <w:numPr>
        <w:numId w:val="8"/>
      </w:numPr>
    </w:pPr>
    <w:rPr>
      <w:rFonts w:ascii="Arial" w:hAnsi="Arial" w:cs="Arial"/>
    </w:rPr>
  </w:style>
  <w:style w:type="paragraph" w:customStyle="1" w:styleId="-12">
    <w:name w:val="Цветной список - Акцент 12"/>
    <w:basedOn w:val="af1"/>
    <w:rsid w:val="00C23B6E"/>
    <w:pPr>
      <w:ind w:left="1069" w:hanging="360"/>
    </w:pPr>
  </w:style>
  <w:style w:type="character" w:customStyle="1" w:styleId="hint">
    <w:name w:val="hint"/>
    <w:rsid w:val="00642C7E"/>
  </w:style>
  <w:style w:type="paragraph" w:customStyle="1" w:styleId="-11">
    <w:name w:val="Цветной список - Акцент 11"/>
    <w:basedOn w:val="af1"/>
    <w:uiPriority w:val="34"/>
    <w:qFormat/>
    <w:rsid w:val="00642C7E"/>
  </w:style>
  <w:style w:type="paragraph" w:styleId="affffd">
    <w:name w:val="No Spacing"/>
    <w:uiPriority w:val="1"/>
    <w:qFormat/>
    <w:rsid w:val="006E31A3"/>
    <w:pPr>
      <w:ind w:firstLine="709"/>
    </w:pPr>
    <w:rPr>
      <w:rFonts w:ascii="Times New Roman" w:hAnsi="Times New Roman"/>
      <w:sz w:val="24"/>
      <w:szCs w:val="22"/>
      <w:lang w:eastAsia="en-US"/>
    </w:rPr>
  </w:style>
  <w:style w:type="character" w:customStyle="1" w:styleId="affffe">
    <w:name w:val="Рисунок Знак Знак"/>
    <w:rsid w:val="006E31A3"/>
    <w:rPr>
      <w:rFonts w:ascii="Times New Roman" w:eastAsia="Times New Roman" w:hAnsi="Times New Roman"/>
      <w:sz w:val="24"/>
      <w:szCs w:val="24"/>
      <w:lang w:val="x-none" w:eastAsia="en-US"/>
    </w:rPr>
  </w:style>
  <w:style w:type="paragraph" w:customStyle="1" w:styleId="af0">
    <w:name w:val="Список_Цифр"/>
    <w:basedOn w:val="af2"/>
    <w:qFormat/>
    <w:rsid w:val="008D7453"/>
    <w:pPr>
      <w:numPr>
        <w:numId w:val="24"/>
      </w:numPr>
    </w:pPr>
  </w:style>
  <w:style w:type="numbering" w:customStyle="1" w:styleId="a4">
    <w:name w:val="Список_МнУр_ЦифраБукваМаркер"/>
    <w:uiPriority w:val="99"/>
    <w:rsid w:val="008D7453"/>
    <w:pPr>
      <w:numPr>
        <w:numId w:val="17"/>
      </w:numPr>
    </w:pPr>
  </w:style>
  <w:style w:type="paragraph" w:customStyle="1" w:styleId="a5">
    <w:name w:val="Список_МнУр_ЦБМ"/>
    <w:basedOn w:val="af2"/>
    <w:qFormat/>
    <w:rsid w:val="008D7453"/>
    <w:pPr>
      <w:numPr>
        <w:numId w:val="23"/>
      </w:numPr>
    </w:pPr>
  </w:style>
  <w:style w:type="paragraph" w:customStyle="1" w:styleId="afffff">
    <w:name w:val="ТЛ_Согласовано_Утверждаю"/>
    <w:rsid w:val="008D7453"/>
    <w:rPr>
      <w:rFonts w:ascii="Times New Roman" w:hAnsi="Times New Roman"/>
      <w:b/>
      <w:caps/>
      <w:sz w:val="24"/>
      <w:szCs w:val="24"/>
    </w:rPr>
  </w:style>
  <w:style w:type="paragraph" w:customStyle="1" w:styleId="afffff0">
    <w:name w:val="ТЛ_Должность_предприятие"/>
    <w:rsid w:val="008D7453"/>
    <w:rPr>
      <w:rFonts w:ascii="Times New Roman" w:hAnsi="Times New Roman"/>
      <w:sz w:val="24"/>
      <w:szCs w:val="24"/>
    </w:rPr>
  </w:style>
  <w:style w:type="paragraph" w:customStyle="1" w:styleId="36">
    <w:name w:val="Пункт 3"/>
    <w:basedOn w:val="31"/>
    <w:qFormat/>
    <w:rsid w:val="008D7453"/>
    <w:pPr>
      <w:spacing w:before="120" w:after="120"/>
      <w:outlineLvl w:val="9"/>
    </w:pPr>
    <w:rPr>
      <w:b w:val="0"/>
    </w:rPr>
  </w:style>
  <w:style w:type="paragraph" w:customStyle="1" w:styleId="26">
    <w:name w:val="Пункт 2"/>
    <w:basedOn w:val="22"/>
    <w:qFormat/>
    <w:rsid w:val="008D7453"/>
    <w:pPr>
      <w:spacing w:before="120" w:after="120"/>
      <w:outlineLvl w:val="9"/>
    </w:pPr>
    <w:rPr>
      <w:b w:val="0"/>
    </w:rPr>
  </w:style>
  <w:style w:type="paragraph" w:customStyle="1" w:styleId="44">
    <w:name w:val="Пункт 4"/>
    <w:basedOn w:val="40"/>
    <w:qFormat/>
    <w:rsid w:val="008D7453"/>
    <w:pPr>
      <w:spacing w:after="120"/>
      <w:outlineLvl w:val="9"/>
    </w:pPr>
    <w:rPr>
      <w:szCs w:val="26"/>
    </w:rPr>
  </w:style>
  <w:style w:type="paragraph" w:customStyle="1" w:styleId="54">
    <w:name w:val="Пункт 5"/>
    <w:basedOn w:val="51"/>
    <w:qFormat/>
    <w:rsid w:val="008D7453"/>
    <w:pPr>
      <w:outlineLvl w:val="9"/>
    </w:pPr>
  </w:style>
  <w:style w:type="paragraph" w:customStyle="1" w:styleId="affc">
    <w:name w:val="Рисунок_название"/>
    <w:basedOn w:val="affb"/>
    <w:next w:val="af2"/>
    <w:link w:val="afffff1"/>
    <w:uiPriority w:val="5"/>
    <w:qFormat/>
    <w:rsid w:val="008D7453"/>
    <w:pPr>
      <w:spacing w:after="240"/>
    </w:pPr>
  </w:style>
  <w:style w:type="numbering" w:customStyle="1" w:styleId="ac">
    <w:name w:val="Список_МнУр_Марк"/>
    <w:uiPriority w:val="99"/>
    <w:rsid w:val="008D7453"/>
    <w:pPr>
      <w:numPr>
        <w:numId w:val="10"/>
      </w:numPr>
    </w:pPr>
  </w:style>
  <w:style w:type="paragraph" w:customStyle="1" w:styleId="a0">
    <w:name w:val="Примечание_Список"/>
    <w:basedOn w:val="af2"/>
    <w:next w:val="af2"/>
    <w:qFormat/>
    <w:rsid w:val="008D7453"/>
    <w:pPr>
      <w:numPr>
        <w:ilvl w:val="1"/>
        <w:numId w:val="11"/>
      </w:numPr>
      <w:spacing w:after="120" w:line="240" w:lineRule="auto"/>
    </w:pPr>
    <w:rPr>
      <w:rFonts w:eastAsia="Times New Roman"/>
      <w:lang w:eastAsia="en-US"/>
    </w:rPr>
  </w:style>
  <w:style w:type="paragraph" w:customStyle="1" w:styleId="a7">
    <w:name w:val="Список_Марк"/>
    <w:basedOn w:val="af2"/>
    <w:next w:val="af2"/>
    <w:qFormat/>
    <w:rsid w:val="008D7453"/>
    <w:pPr>
      <w:numPr>
        <w:numId w:val="9"/>
      </w:numPr>
    </w:pPr>
  </w:style>
  <w:style w:type="character" w:styleId="afffff2">
    <w:name w:val="Intense Emphasis"/>
    <w:uiPriority w:val="2"/>
    <w:rsid w:val="008D7453"/>
    <w:rPr>
      <w:b/>
      <w:i/>
      <w:iCs/>
      <w:color w:val="auto"/>
    </w:rPr>
  </w:style>
  <w:style w:type="numbering" w:customStyle="1" w:styleId="a3">
    <w:name w:val="Нум_Заголовки"/>
    <w:uiPriority w:val="99"/>
    <w:rsid w:val="008D7453"/>
    <w:pPr>
      <w:numPr>
        <w:numId w:val="13"/>
      </w:numPr>
    </w:pPr>
  </w:style>
  <w:style w:type="character" w:styleId="afffff3">
    <w:name w:val="Subtle Emphasis"/>
    <w:uiPriority w:val="2"/>
    <w:qFormat/>
    <w:rsid w:val="008D7453"/>
    <w:rPr>
      <w:i/>
      <w:iCs/>
      <w:color w:val="000000"/>
    </w:rPr>
  </w:style>
  <w:style w:type="paragraph" w:customStyle="1" w:styleId="ad">
    <w:name w:val="Приложение"/>
    <w:basedOn w:val="11"/>
    <w:next w:val="afffff4"/>
    <w:qFormat/>
    <w:rsid w:val="008D7453"/>
    <w:pPr>
      <w:numPr>
        <w:numId w:val="19"/>
      </w:numPr>
      <w:spacing w:before="120" w:after="120"/>
      <w:jc w:val="right"/>
    </w:pPr>
    <w:rPr>
      <w:bCs/>
      <w:szCs w:val="26"/>
    </w:rPr>
  </w:style>
  <w:style w:type="numbering" w:customStyle="1" w:styleId="a9">
    <w:name w:val="Приложения"/>
    <w:uiPriority w:val="99"/>
    <w:rsid w:val="008D7453"/>
    <w:pPr>
      <w:numPr>
        <w:numId w:val="14"/>
      </w:numPr>
    </w:pPr>
  </w:style>
  <w:style w:type="paragraph" w:customStyle="1" w:styleId="20">
    <w:name w:val="Приложение_Ур2"/>
    <w:next w:val="af2"/>
    <w:qFormat/>
    <w:rsid w:val="008D7453"/>
    <w:pPr>
      <w:keepNext/>
      <w:keepLines/>
      <w:numPr>
        <w:ilvl w:val="1"/>
        <w:numId w:val="19"/>
      </w:numPr>
      <w:spacing w:before="120" w:after="120" w:line="360" w:lineRule="auto"/>
      <w:ind w:firstLine="851"/>
      <w:outlineLvl w:val="1"/>
    </w:pPr>
    <w:rPr>
      <w:rFonts w:ascii="Times New Roman" w:eastAsia="Times New Roman" w:hAnsi="Times New Roman"/>
      <w:b/>
      <w:iCs/>
      <w:sz w:val="24"/>
      <w:szCs w:val="26"/>
    </w:rPr>
  </w:style>
  <w:style w:type="paragraph" w:customStyle="1" w:styleId="30">
    <w:name w:val="Приложение_Ур3"/>
    <w:basedOn w:val="20"/>
    <w:next w:val="af2"/>
    <w:qFormat/>
    <w:rsid w:val="008D7453"/>
    <w:pPr>
      <w:numPr>
        <w:ilvl w:val="2"/>
      </w:numPr>
      <w:outlineLvl w:val="2"/>
    </w:pPr>
  </w:style>
  <w:style w:type="paragraph" w:customStyle="1" w:styleId="4">
    <w:name w:val="Приложение_Ур4"/>
    <w:basedOn w:val="30"/>
    <w:next w:val="af2"/>
    <w:qFormat/>
    <w:rsid w:val="008D7453"/>
    <w:pPr>
      <w:numPr>
        <w:ilvl w:val="3"/>
      </w:numPr>
      <w:outlineLvl w:val="3"/>
    </w:pPr>
  </w:style>
  <w:style w:type="paragraph" w:customStyle="1" w:styleId="50">
    <w:name w:val="Приложение_Ур5"/>
    <w:basedOn w:val="4"/>
    <w:next w:val="af2"/>
    <w:qFormat/>
    <w:rsid w:val="008D7453"/>
    <w:pPr>
      <w:numPr>
        <w:ilvl w:val="4"/>
      </w:numPr>
      <w:outlineLvl w:val="4"/>
    </w:pPr>
  </w:style>
  <w:style w:type="paragraph" w:customStyle="1" w:styleId="afffff4">
    <w:name w:val="Приложение_Название"/>
    <w:next w:val="af2"/>
    <w:qFormat/>
    <w:rsid w:val="008D7453"/>
    <w:pPr>
      <w:keepNext/>
      <w:keepLines/>
      <w:spacing w:before="240" w:after="240"/>
      <w:jc w:val="center"/>
    </w:pPr>
    <w:rPr>
      <w:rFonts w:ascii="Times New Roman" w:hAnsi="Times New Roman"/>
      <w:b/>
      <w:caps/>
      <w:sz w:val="24"/>
      <w:szCs w:val="24"/>
    </w:rPr>
  </w:style>
  <w:style w:type="paragraph" w:customStyle="1" w:styleId="afffff5">
    <w:name w:val="Таблица_Название"/>
    <w:basedOn w:val="afe"/>
    <w:uiPriority w:val="5"/>
    <w:qFormat/>
    <w:rsid w:val="008D7453"/>
    <w:pPr>
      <w:keepNext/>
      <w:keepLines/>
      <w:contextualSpacing/>
      <w:jc w:val="left"/>
    </w:pPr>
  </w:style>
  <w:style w:type="numbering" w:customStyle="1" w:styleId="a1">
    <w:name w:val="Таблица_СписокМн"/>
    <w:uiPriority w:val="99"/>
    <w:rsid w:val="008D7453"/>
    <w:pPr>
      <w:numPr>
        <w:numId w:val="12"/>
      </w:numPr>
    </w:pPr>
  </w:style>
  <w:style w:type="paragraph" w:customStyle="1" w:styleId="afffff6">
    <w:name w:val="Таблица_Заголовки"/>
    <w:uiPriority w:val="5"/>
    <w:qFormat/>
    <w:rsid w:val="008D7453"/>
    <w:pPr>
      <w:spacing w:before="40" w:after="40"/>
      <w:jc w:val="center"/>
    </w:pPr>
    <w:rPr>
      <w:rFonts w:ascii="Times New Roman" w:hAnsi="Times New Roman"/>
      <w:b/>
      <w:sz w:val="24"/>
      <w:szCs w:val="24"/>
    </w:rPr>
  </w:style>
  <w:style w:type="paragraph" w:customStyle="1" w:styleId="afffff7">
    <w:name w:val="Таблица_Текст"/>
    <w:uiPriority w:val="5"/>
    <w:qFormat/>
    <w:rsid w:val="008D7453"/>
    <w:pPr>
      <w:spacing w:before="40" w:after="40"/>
      <w:jc w:val="both"/>
    </w:pPr>
    <w:rPr>
      <w:rFonts w:ascii="Times New Roman" w:hAnsi="Times New Roman"/>
      <w:sz w:val="24"/>
      <w:szCs w:val="24"/>
    </w:rPr>
  </w:style>
  <w:style w:type="paragraph" w:customStyle="1" w:styleId="afffff8">
    <w:name w:val="Таблица_Список_Цифр"/>
    <w:basedOn w:val="af0"/>
    <w:uiPriority w:val="5"/>
    <w:qFormat/>
    <w:rsid w:val="008D7453"/>
    <w:pPr>
      <w:ind w:firstLine="0"/>
    </w:pPr>
  </w:style>
  <w:style w:type="paragraph" w:customStyle="1" w:styleId="a8">
    <w:name w:val="Таблица_Список_МнУр_ЦБМ"/>
    <w:basedOn w:val="afffff7"/>
    <w:uiPriority w:val="5"/>
    <w:qFormat/>
    <w:rsid w:val="008D7453"/>
    <w:pPr>
      <w:numPr>
        <w:numId w:val="16"/>
      </w:numPr>
    </w:pPr>
  </w:style>
  <w:style w:type="character" w:customStyle="1" w:styleId="afffff9">
    <w:name w:val="Примечание"/>
    <w:qFormat/>
    <w:rsid w:val="008D7453"/>
    <w:rPr>
      <w:spacing w:val="80"/>
      <w:sz w:val="24"/>
      <w:szCs w:val="24"/>
    </w:rPr>
  </w:style>
  <w:style w:type="paragraph" w:customStyle="1" w:styleId="afffffa">
    <w:name w:val="ТЛ_НазваниеИзделия"/>
    <w:rsid w:val="008D7453"/>
    <w:pPr>
      <w:jc w:val="center"/>
    </w:pPr>
    <w:rPr>
      <w:rFonts w:ascii="Times New Roman" w:hAnsi="Times New Roman"/>
      <w:b/>
      <w:caps/>
      <w:sz w:val="24"/>
      <w:szCs w:val="24"/>
    </w:rPr>
  </w:style>
  <w:style w:type="paragraph" w:customStyle="1" w:styleId="afffffb">
    <w:name w:val="ТЛ_Название_ТипДокумента"/>
    <w:basedOn w:val="afffff7"/>
    <w:rsid w:val="008D7453"/>
    <w:pPr>
      <w:jc w:val="center"/>
    </w:pPr>
    <w:rPr>
      <w:b/>
      <w:caps/>
    </w:rPr>
  </w:style>
  <w:style w:type="paragraph" w:customStyle="1" w:styleId="afffffc">
    <w:name w:val="ТЛ_ФИО"/>
    <w:rsid w:val="008D7453"/>
    <w:rPr>
      <w:rFonts w:ascii="Times New Roman" w:hAnsi="Times New Roman"/>
      <w:b/>
      <w:sz w:val="24"/>
      <w:szCs w:val="24"/>
    </w:rPr>
  </w:style>
  <w:style w:type="paragraph" w:styleId="afffffd">
    <w:name w:val="TOC Heading"/>
    <w:basedOn w:val="af2"/>
    <w:next w:val="af2"/>
    <w:uiPriority w:val="3"/>
    <w:unhideWhenUsed/>
    <w:qFormat/>
    <w:rsid w:val="008D7453"/>
    <w:pPr>
      <w:keepNext/>
      <w:pageBreakBefore/>
      <w:spacing w:before="120" w:after="120"/>
      <w:ind w:firstLine="0"/>
      <w:jc w:val="center"/>
    </w:pPr>
    <w:rPr>
      <w:b/>
      <w:bCs/>
      <w:iCs/>
      <w:caps/>
      <w:sz w:val="28"/>
      <w:szCs w:val="32"/>
    </w:rPr>
  </w:style>
  <w:style w:type="paragraph" w:customStyle="1" w:styleId="afffffe">
    <w:name w:val="Заголовок_безСодержания"/>
    <w:uiPriority w:val="3"/>
    <w:rsid w:val="008D7453"/>
    <w:pPr>
      <w:spacing w:line="360" w:lineRule="auto"/>
      <w:ind w:firstLine="851"/>
      <w:contextualSpacing/>
      <w:jc w:val="both"/>
    </w:pPr>
    <w:rPr>
      <w:rFonts w:ascii="Times New Roman" w:eastAsia="Arial" w:hAnsi="Times New Roman"/>
      <w:noProof/>
      <w:sz w:val="36"/>
      <w:szCs w:val="28"/>
      <w:lang w:val="en-US" w:eastAsia="en-US"/>
    </w:rPr>
  </w:style>
  <w:style w:type="numbering" w:customStyle="1" w:styleId="aa">
    <w:name w:val="Список_пункты"/>
    <w:uiPriority w:val="99"/>
    <w:rsid w:val="008D7453"/>
    <w:pPr>
      <w:numPr>
        <w:numId w:val="15"/>
      </w:numPr>
    </w:pPr>
  </w:style>
  <w:style w:type="numbering" w:customStyle="1" w:styleId="a2">
    <w:name w:val="Список_МнУр_БукваЦифраМаркер"/>
    <w:uiPriority w:val="99"/>
    <w:rsid w:val="008D7453"/>
    <w:pPr>
      <w:numPr>
        <w:numId w:val="18"/>
      </w:numPr>
    </w:pPr>
  </w:style>
  <w:style w:type="paragraph" w:customStyle="1" w:styleId="affffff">
    <w:name w:val="Выделение_Понятий"/>
    <w:basedOn w:val="af2"/>
    <w:next w:val="af2"/>
    <w:uiPriority w:val="2"/>
    <w:rsid w:val="008D7453"/>
    <w:pPr>
      <w:spacing w:before="120" w:after="120" w:line="240" w:lineRule="auto"/>
      <w:ind w:left="2127" w:hanging="1276"/>
    </w:pPr>
    <w:rPr>
      <w:rFonts w:ascii="Courier New" w:eastAsia="Courier New" w:hAnsi="Courier New" w:cs="Courier New"/>
      <w:sz w:val="20"/>
      <w:szCs w:val="20"/>
    </w:rPr>
  </w:style>
  <w:style w:type="numbering" w:customStyle="1" w:styleId="ae">
    <w:name w:val="Список_МнУр_ЦифрТочка"/>
    <w:uiPriority w:val="99"/>
    <w:rsid w:val="008D7453"/>
    <w:pPr>
      <w:numPr>
        <w:numId w:val="20"/>
      </w:numPr>
    </w:pPr>
  </w:style>
  <w:style w:type="paragraph" w:customStyle="1" w:styleId="a6">
    <w:name w:val="Список_МнУр_Цифр_Точка"/>
    <w:basedOn w:val="af2"/>
    <w:rsid w:val="008D7453"/>
    <w:pPr>
      <w:numPr>
        <w:numId w:val="21"/>
      </w:numPr>
    </w:pPr>
  </w:style>
  <w:style w:type="paragraph" w:customStyle="1" w:styleId="af">
    <w:name w:val="Список_МнУр_БЦМ_Скобка"/>
    <w:basedOn w:val="af2"/>
    <w:rsid w:val="008D7453"/>
    <w:pPr>
      <w:numPr>
        <w:numId w:val="22"/>
      </w:numPr>
    </w:pPr>
  </w:style>
  <w:style w:type="paragraph" w:customStyle="1" w:styleId="affffff0">
    <w:name w:val="Аннотация"/>
    <w:basedOn w:val="af2"/>
    <w:uiPriority w:val="3"/>
    <w:rsid w:val="008D7453"/>
    <w:pPr>
      <w:keepNext/>
      <w:pageBreakBefore/>
      <w:spacing w:before="120" w:after="120"/>
      <w:ind w:firstLine="0"/>
      <w:jc w:val="center"/>
    </w:pPr>
    <w:rPr>
      <w:b/>
      <w:caps/>
      <w:sz w:val="28"/>
    </w:rPr>
  </w:style>
  <w:style w:type="paragraph" w:styleId="affffff1">
    <w:name w:val="Revision"/>
    <w:hidden/>
    <w:uiPriority w:val="99"/>
    <w:semiHidden/>
    <w:rsid w:val="008D7453"/>
    <w:rPr>
      <w:rFonts w:ascii="Times New Roman" w:hAnsi="Times New Roman"/>
      <w:sz w:val="24"/>
      <w:szCs w:val="24"/>
    </w:rPr>
  </w:style>
  <w:style w:type="paragraph" w:customStyle="1" w:styleId="affffff2">
    <w:name w:val="ТЛ_на_листах"/>
    <w:rsid w:val="008D7453"/>
    <w:pPr>
      <w:spacing w:before="40" w:after="40"/>
      <w:jc w:val="center"/>
    </w:pPr>
    <w:rPr>
      <w:rFonts w:ascii="Times New Roman" w:eastAsia="Times New Roman" w:hAnsi="Times New Roman"/>
      <w:sz w:val="24"/>
      <w:szCs w:val="24"/>
      <w:lang w:eastAsia="en-US"/>
    </w:rPr>
  </w:style>
  <w:style w:type="paragraph" w:customStyle="1" w:styleId="affffff3">
    <w:name w:val="ТЛ_Этап"/>
    <w:rsid w:val="008D7453"/>
    <w:pPr>
      <w:spacing w:before="40" w:after="40"/>
      <w:jc w:val="center"/>
    </w:pPr>
    <w:rPr>
      <w:rFonts w:ascii="Times New Roman" w:eastAsia="Times New Roman" w:hAnsi="Times New Roman"/>
      <w:bCs/>
      <w:caps/>
      <w:sz w:val="24"/>
      <w:szCs w:val="24"/>
      <w:lang w:eastAsia="en-US"/>
    </w:rPr>
  </w:style>
  <w:style w:type="paragraph" w:customStyle="1" w:styleId="1d">
    <w:name w:val="Верхний_Колонтитул_1я_страница"/>
    <w:basedOn w:val="aff3"/>
    <w:rsid w:val="008D7453"/>
    <w:pPr>
      <w:tabs>
        <w:tab w:val="clear" w:pos="4677"/>
        <w:tab w:val="clear" w:pos="9355"/>
      </w:tabs>
      <w:jc w:val="right"/>
    </w:pPr>
    <w:rPr>
      <w:sz w:val="20"/>
    </w:rPr>
  </w:style>
  <w:style w:type="paragraph" w:customStyle="1" w:styleId="N30">
    <w:name w:val="N3_Таблица_текст"/>
    <w:link w:val="N31"/>
    <w:rsid w:val="008D7453"/>
    <w:pPr>
      <w:spacing w:before="40" w:after="40"/>
    </w:pPr>
    <w:rPr>
      <w:rFonts w:ascii="Times New Roman" w:hAnsi="Times New Roman"/>
      <w:sz w:val="24"/>
      <w:szCs w:val="24"/>
    </w:rPr>
  </w:style>
  <w:style w:type="character" w:customStyle="1" w:styleId="N31">
    <w:name w:val="N3_Таблица_текст Знак"/>
    <w:link w:val="N30"/>
    <w:rsid w:val="008D7453"/>
    <w:rPr>
      <w:rFonts w:ascii="Times New Roman" w:hAnsi="Times New Roman"/>
      <w:sz w:val="24"/>
      <w:szCs w:val="24"/>
    </w:rPr>
  </w:style>
  <w:style w:type="paragraph" w:customStyle="1" w:styleId="N32">
    <w:name w:val="N3_ТЛ_Руководителю"/>
    <w:basedOn w:val="afff"/>
    <w:rsid w:val="008D7453"/>
    <w:pPr>
      <w:spacing w:before="0" w:after="0"/>
      <w:jc w:val="both"/>
    </w:pPr>
    <w:rPr>
      <w:rFonts w:eastAsia="Times New Roman"/>
      <w:szCs w:val="20"/>
    </w:rPr>
  </w:style>
  <w:style w:type="paragraph" w:customStyle="1" w:styleId="N33">
    <w:name w:val="N3_ТЛ_Утверждаю_Согласовано"/>
    <w:basedOn w:val="afff"/>
    <w:rsid w:val="008D7453"/>
    <w:pPr>
      <w:spacing w:before="0" w:after="0" w:line="360" w:lineRule="auto"/>
      <w:ind w:firstLine="851"/>
      <w:jc w:val="both"/>
    </w:pPr>
    <w:rPr>
      <w:rFonts w:eastAsia="Times New Roman"/>
      <w:b/>
      <w:bCs/>
      <w:szCs w:val="20"/>
    </w:rPr>
  </w:style>
  <w:style w:type="paragraph" w:customStyle="1" w:styleId="affffff4">
    <w:name w:val="ТЛ_Название_документа"/>
    <w:rsid w:val="008D7453"/>
    <w:pPr>
      <w:jc w:val="center"/>
    </w:pPr>
    <w:rPr>
      <w:rFonts w:ascii="Times New Roman" w:eastAsia="Times New Roman" w:hAnsi="Times New Roman"/>
      <w:b/>
      <w:bCs/>
      <w:caps/>
      <w:sz w:val="24"/>
      <w:szCs w:val="24"/>
      <w:lang w:eastAsia="en-US"/>
    </w:rPr>
  </w:style>
  <w:style w:type="paragraph" w:customStyle="1" w:styleId="Heading">
    <w:name w:val="Heading"/>
    <w:uiPriority w:val="99"/>
    <w:rsid w:val="00A81597"/>
    <w:pPr>
      <w:widowControl w:val="0"/>
      <w:autoSpaceDE w:val="0"/>
      <w:autoSpaceDN w:val="0"/>
      <w:adjustRightInd w:val="0"/>
    </w:pPr>
    <w:rPr>
      <w:rFonts w:ascii="Arial" w:eastAsia="Times New Roman" w:hAnsi="Arial" w:cs="Arial"/>
      <w:b/>
      <w:bCs/>
      <w:sz w:val="22"/>
      <w:szCs w:val="22"/>
    </w:rPr>
  </w:style>
  <w:style w:type="paragraph" w:customStyle="1" w:styleId="100">
    <w:name w:val="Стиль Заголовок вне содержания1 + Первая строка:  0 см"/>
    <w:basedOn w:val="19"/>
    <w:rsid w:val="00A81597"/>
    <w:pPr>
      <w:spacing w:before="240" w:after="720" w:line="240" w:lineRule="auto"/>
    </w:pPr>
    <w:rPr>
      <w:rFonts w:eastAsia="Times New Roman"/>
      <w:bCs/>
      <w:caps w:val="0"/>
      <w:sz w:val="24"/>
      <w:szCs w:val="20"/>
    </w:rPr>
  </w:style>
  <w:style w:type="paragraph" w:customStyle="1" w:styleId="N3">
    <w:name w:val="N3_Список_МнУр_ЦифрМарк_Скобка"/>
    <w:rsid w:val="00A41B41"/>
    <w:pPr>
      <w:numPr>
        <w:ilvl w:val="2"/>
        <w:numId w:val="25"/>
      </w:numPr>
      <w:spacing w:line="360" w:lineRule="auto"/>
      <w:jc w:val="both"/>
    </w:pPr>
    <w:rPr>
      <w:rFonts w:ascii="Times New Roman" w:hAnsi="Times New Roman"/>
      <w:sz w:val="24"/>
      <w:szCs w:val="24"/>
    </w:rPr>
  </w:style>
  <w:style w:type="paragraph" w:customStyle="1" w:styleId="N34">
    <w:name w:val="N3_Основной_текст"/>
    <w:basedOn w:val="af1"/>
    <w:link w:val="N35"/>
    <w:qFormat/>
    <w:rsid w:val="00344C63"/>
    <w:pPr>
      <w:ind w:firstLine="567"/>
    </w:pPr>
  </w:style>
  <w:style w:type="character" w:customStyle="1" w:styleId="N35">
    <w:name w:val="N3_Основной_текст Знак"/>
    <w:link w:val="N34"/>
    <w:rsid w:val="00344C63"/>
    <w:rPr>
      <w:rFonts w:ascii="Times New Roman" w:hAnsi="Times New Roman"/>
      <w:sz w:val="24"/>
      <w:szCs w:val="24"/>
    </w:rPr>
  </w:style>
  <w:style w:type="paragraph" w:customStyle="1" w:styleId="N36">
    <w:name w:val="N3_Рисунок_название"/>
    <w:basedOn w:val="af1"/>
    <w:next w:val="N34"/>
    <w:rsid w:val="00344C63"/>
    <w:pPr>
      <w:spacing w:before="120" w:after="120" w:line="240" w:lineRule="auto"/>
      <w:ind w:firstLine="0"/>
      <w:jc w:val="center"/>
    </w:pPr>
    <w:rPr>
      <w:lang w:val="en-US"/>
    </w:rPr>
  </w:style>
  <w:style w:type="character" w:customStyle="1" w:styleId="afffff1">
    <w:name w:val="Рисунок_название Знак"/>
    <w:link w:val="affc"/>
    <w:uiPriority w:val="5"/>
    <w:rsid w:val="00344C63"/>
    <w:rPr>
      <w:rFonts w:ascii="Times New Roman" w:hAnsi="Times New Roman"/>
      <w:bCs/>
      <w:sz w:val="24"/>
      <w:szCs w:val="24"/>
      <w:lang w:eastAsia="en-US"/>
    </w:rPr>
  </w:style>
  <w:style w:type="paragraph" w:customStyle="1" w:styleId="affffff5">
    <w:name w:val="Основной стиль_рп"/>
    <w:basedOn w:val="af1"/>
    <w:rsid w:val="00416958"/>
    <w:pPr>
      <w:tabs>
        <w:tab w:val="left" w:pos="851"/>
      </w:tabs>
      <w:ind w:firstLine="567"/>
    </w:pPr>
    <w:rPr>
      <w:rFonts w:eastAsia="Times New Roman"/>
      <w:color w:val="000000"/>
      <w:szCs w:val="20"/>
    </w:rPr>
  </w:style>
  <w:style w:type="paragraph" w:customStyle="1" w:styleId="N37">
    <w:name w:val="N3_Текст_колонтитулов"/>
    <w:basedOn w:val="aff5"/>
    <w:rsid w:val="008A7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9747123">
      <w:bodyDiv w:val="1"/>
      <w:marLeft w:val="0"/>
      <w:marRight w:val="0"/>
      <w:marTop w:val="0"/>
      <w:marBottom w:val="0"/>
      <w:divBdr>
        <w:top w:val="none" w:sz="0" w:space="0" w:color="auto"/>
        <w:left w:val="none" w:sz="0" w:space="0" w:color="auto"/>
        <w:bottom w:val="none" w:sz="0" w:space="0" w:color="auto"/>
        <w:right w:val="none" w:sz="0" w:space="0" w:color="auto"/>
      </w:divBdr>
    </w:div>
    <w:div w:id="123277572">
      <w:bodyDiv w:val="1"/>
      <w:marLeft w:val="0"/>
      <w:marRight w:val="0"/>
      <w:marTop w:val="0"/>
      <w:marBottom w:val="0"/>
      <w:divBdr>
        <w:top w:val="none" w:sz="0" w:space="0" w:color="auto"/>
        <w:left w:val="none" w:sz="0" w:space="0" w:color="auto"/>
        <w:bottom w:val="none" w:sz="0" w:space="0" w:color="auto"/>
        <w:right w:val="none" w:sz="0" w:space="0" w:color="auto"/>
      </w:divBdr>
    </w:div>
    <w:div w:id="202715293">
      <w:bodyDiv w:val="1"/>
      <w:marLeft w:val="0"/>
      <w:marRight w:val="0"/>
      <w:marTop w:val="0"/>
      <w:marBottom w:val="0"/>
      <w:divBdr>
        <w:top w:val="none" w:sz="0" w:space="0" w:color="auto"/>
        <w:left w:val="none" w:sz="0" w:space="0" w:color="auto"/>
        <w:bottom w:val="none" w:sz="0" w:space="0" w:color="auto"/>
        <w:right w:val="none" w:sz="0" w:space="0" w:color="auto"/>
      </w:divBdr>
    </w:div>
    <w:div w:id="262999020">
      <w:bodyDiv w:val="1"/>
      <w:marLeft w:val="0"/>
      <w:marRight w:val="0"/>
      <w:marTop w:val="0"/>
      <w:marBottom w:val="0"/>
      <w:divBdr>
        <w:top w:val="none" w:sz="0" w:space="0" w:color="auto"/>
        <w:left w:val="none" w:sz="0" w:space="0" w:color="auto"/>
        <w:bottom w:val="none" w:sz="0" w:space="0" w:color="auto"/>
        <w:right w:val="none" w:sz="0" w:space="0" w:color="auto"/>
      </w:divBdr>
    </w:div>
    <w:div w:id="300771952">
      <w:bodyDiv w:val="1"/>
      <w:marLeft w:val="0"/>
      <w:marRight w:val="0"/>
      <w:marTop w:val="0"/>
      <w:marBottom w:val="0"/>
      <w:divBdr>
        <w:top w:val="none" w:sz="0" w:space="0" w:color="auto"/>
        <w:left w:val="none" w:sz="0" w:space="0" w:color="auto"/>
        <w:bottom w:val="none" w:sz="0" w:space="0" w:color="auto"/>
        <w:right w:val="none" w:sz="0" w:space="0" w:color="auto"/>
      </w:divBdr>
    </w:div>
    <w:div w:id="307050654">
      <w:bodyDiv w:val="1"/>
      <w:marLeft w:val="0"/>
      <w:marRight w:val="0"/>
      <w:marTop w:val="0"/>
      <w:marBottom w:val="0"/>
      <w:divBdr>
        <w:top w:val="none" w:sz="0" w:space="0" w:color="auto"/>
        <w:left w:val="none" w:sz="0" w:space="0" w:color="auto"/>
        <w:bottom w:val="none" w:sz="0" w:space="0" w:color="auto"/>
        <w:right w:val="none" w:sz="0" w:space="0" w:color="auto"/>
      </w:divBdr>
    </w:div>
    <w:div w:id="360126868">
      <w:bodyDiv w:val="1"/>
      <w:marLeft w:val="0"/>
      <w:marRight w:val="0"/>
      <w:marTop w:val="0"/>
      <w:marBottom w:val="0"/>
      <w:divBdr>
        <w:top w:val="none" w:sz="0" w:space="0" w:color="auto"/>
        <w:left w:val="none" w:sz="0" w:space="0" w:color="auto"/>
        <w:bottom w:val="none" w:sz="0" w:space="0" w:color="auto"/>
        <w:right w:val="none" w:sz="0" w:space="0" w:color="auto"/>
      </w:divBdr>
    </w:div>
    <w:div w:id="404839376">
      <w:bodyDiv w:val="1"/>
      <w:marLeft w:val="0"/>
      <w:marRight w:val="0"/>
      <w:marTop w:val="0"/>
      <w:marBottom w:val="0"/>
      <w:divBdr>
        <w:top w:val="none" w:sz="0" w:space="0" w:color="auto"/>
        <w:left w:val="none" w:sz="0" w:space="0" w:color="auto"/>
        <w:bottom w:val="none" w:sz="0" w:space="0" w:color="auto"/>
        <w:right w:val="none" w:sz="0" w:space="0" w:color="auto"/>
      </w:divBdr>
    </w:div>
    <w:div w:id="498814857">
      <w:bodyDiv w:val="1"/>
      <w:marLeft w:val="0"/>
      <w:marRight w:val="0"/>
      <w:marTop w:val="0"/>
      <w:marBottom w:val="0"/>
      <w:divBdr>
        <w:top w:val="none" w:sz="0" w:space="0" w:color="auto"/>
        <w:left w:val="none" w:sz="0" w:space="0" w:color="auto"/>
        <w:bottom w:val="none" w:sz="0" w:space="0" w:color="auto"/>
        <w:right w:val="none" w:sz="0" w:space="0" w:color="auto"/>
      </w:divBdr>
    </w:div>
    <w:div w:id="942959473">
      <w:bodyDiv w:val="1"/>
      <w:marLeft w:val="0"/>
      <w:marRight w:val="0"/>
      <w:marTop w:val="0"/>
      <w:marBottom w:val="0"/>
      <w:divBdr>
        <w:top w:val="none" w:sz="0" w:space="0" w:color="auto"/>
        <w:left w:val="none" w:sz="0" w:space="0" w:color="auto"/>
        <w:bottom w:val="none" w:sz="0" w:space="0" w:color="auto"/>
        <w:right w:val="none" w:sz="0" w:space="0" w:color="auto"/>
      </w:divBdr>
    </w:div>
    <w:div w:id="960771506">
      <w:bodyDiv w:val="1"/>
      <w:marLeft w:val="0"/>
      <w:marRight w:val="0"/>
      <w:marTop w:val="0"/>
      <w:marBottom w:val="0"/>
      <w:divBdr>
        <w:top w:val="none" w:sz="0" w:space="0" w:color="auto"/>
        <w:left w:val="none" w:sz="0" w:space="0" w:color="auto"/>
        <w:bottom w:val="none" w:sz="0" w:space="0" w:color="auto"/>
        <w:right w:val="none" w:sz="0" w:space="0" w:color="auto"/>
      </w:divBdr>
    </w:div>
    <w:div w:id="1000891792">
      <w:bodyDiv w:val="1"/>
      <w:marLeft w:val="0"/>
      <w:marRight w:val="0"/>
      <w:marTop w:val="0"/>
      <w:marBottom w:val="0"/>
      <w:divBdr>
        <w:top w:val="none" w:sz="0" w:space="0" w:color="auto"/>
        <w:left w:val="none" w:sz="0" w:space="0" w:color="auto"/>
        <w:bottom w:val="none" w:sz="0" w:space="0" w:color="auto"/>
        <w:right w:val="none" w:sz="0" w:space="0" w:color="auto"/>
      </w:divBdr>
    </w:div>
    <w:div w:id="1017731272">
      <w:bodyDiv w:val="1"/>
      <w:marLeft w:val="0"/>
      <w:marRight w:val="0"/>
      <w:marTop w:val="0"/>
      <w:marBottom w:val="0"/>
      <w:divBdr>
        <w:top w:val="none" w:sz="0" w:space="0" w:color="auto"/>
        <w:left w:val="none" w:sz="0" w:space="0" w:color="auto"/>
        <w:bottom w:val="none" w:sz="0" w:space="0" w:color="auto"/>
        <w:right w:val="none" w:sz="0" w:space="0" w:color="auto"/>
      </w:divBdr>
    </w:div>
    <w:div w:id="1115367542">
      <w:bodyDiv w:val="1"/>
      <w:marLeft w:val="0"/>
      <w:marRight w:val="0"/>
      <w:marTop w:val="0"/>
      <w:marBottom w:val="0"/>
      <w:divBdr>
        <w:top w:val="none" w:sz="0" w:space="0" w:color="auto"/>
        <w:left w:val="none" w:sz="0" w:space="0" w:color="auto"/>
        <w:bottom w:val="none" w:sz="0" w:space="0" w:color="auto"/>
        <w:right w:val="none" w:sz="0" w:space="0" w:color="auto"/>
      </w:divBdr>
    </w:div>
    <w:div w:id="1172181307">
      <w:bodyDiv w:val="1"/>
      <w:marLeft w:val="0"/>
      <w:marRight w:val="0"/>
      <w:marTop w:val="0"/>
      <w:marBottom w:val="0"/>
      <w:divBdr>
        <w:top w:val="none" w:sz="0" w:space="0" w:color="auto"/>
        <w:left w:val="none" w:sz="0" w:space="0" w:color="auto"/>
        <w:bottom w:val="none" w:sz="0" w:space="0" w:color="auto"/>
        <w:right w:val="none" w:sz="0" w:space="0" w:color="auto"/>
      </w:divBdr>
    </w:div>
    <w:div w:id="1179539604">
      <w:bodyDiv w:val="1"/>
      <w:marLeft w:val="0"/>
      <w:marRight w:val="0"/>
      <w:marTop w:val="0"/>
      <w:marBottom w:val="0"/>
      <w:divBdr>
        <w:top w:val="none" w:sz="0" w:space="0" w:color="auto"/>
        <w:left w:val="none" w:sz="0" w:space="0" w:color="auto"/>
        <w:bottom w:val="none" w:sz="0" w:space="0" w:color="auto"/>
        <w:right w:val="none" w:sz="0" w:space="0" w:color="auto"/>
      </w:divBdr>
    </w:div>
    <w:div w:id="1276333059">
      <w:bodyDiv w:val="1"/>
      <w:marLeft w:val="0"/>
      <w:marRight w:val="0"/>
      <w:marTop w:val="0"/>
      <w:marBottom w:val="0"/>
      <w:divBdr>
        <w:top w:val="none" w:sz="0" w:space="0" w:color="auto"/>
        <w:left w:val="none" w:sz="0" w:space="0" w:color="auto"/>
        <w:bottom w:val="none" w:sz="0" w:space="0" w:color="auto"/>
        <w:right w:val="none" w:sz="0" w:space="0" w:color="auto"/>
      </w:divBdr>
    </w:div>
    <w:div w:id="1295674204">
      <w:bodyDiv w:val="1"/>
      <w:marLeft w:val="0"/>
      <w:marRight w:val="0"/>
      <w:marTop w:val="0"/>
      <w:marBottom w:val="0"/>
      <w:divBdr>
        <w:top w:val="none" w:sz="0" w:space="0" w:color="auto"/>
        <w:left w:val="none" w:sz="0" w:space="0" w:color="auto"/>
        <w:bottom w:val="none" w:sz="0" w:space="0" w:color="auto"/>
        <w:right w:val="none" w:sz="0" w:space="0" w:color="auto"/>
      </w:divBdr>
    </w:div>
    <w:div w:id="1311710601">
      <w:bodyDiv w:val="1"/>
      <w:marLeft w:val="0"/>
      <w:marRight w:val="0"/>
      <w:marTop w:val="0"/>
      <w:marBottom w:val="0"/>
      <w:divBdr>
        <w:top w:val="none" w:sz="0" w:space="0" w:color="auto"/>
        <w:left w:val="none" w:sz="0" w:space="0" w:color="auto"/>
        <w:bottom w:val="none" w:sz="0" w:space="0" w:color="auto"/>
        <w:right w:val="none" w:sz="0" w:space="0" w:color="auto"/>
      </w:divBdr>
    </w:div>
    <w:div w:id="1315448268">
      <w:bodyDiv w:val="1"/>
      <w:marLeft w:val="0"/>
      <w:marRight w:val="0"/>
      <w:marTop w:val="0"/>
      <w:marBottom w:val="0"/>
      <w:divBdr>
        <w:top w:val="none" w:sz="0" w:space="0" w:color="auto"/>
        <w:left w:val="none" w:sz="0" w:space="0" w:color="auto"/>
        <w:bottom w:val="none" w:sz="0" w:space="0" w:color="auto"/>
        <w:right w:val="none" w:sz="0" w:space="0" w:color="auto"/>
      </w:divBdr>
    </w:div>
    <w:div w:id="1408186038">
      <w:bodyDiv w:val="1"/>
      <w:marLeft w:val="0"/>
      <w:marRight w:val="0"/>
      <w:marTop w:val="0"/>
      <w:marBottom w:val="0"/>
      <w:divBdr>
        <w:top w:val="none" w:sz="0" w:space="0" w:color="auto"/>
        <w:left w:val="none" w:sz="0" w:space="0" w:color="auto"/>
        <w:bottom w:val="none" w:sz="0" w:space="0" w:color="auto"/>
        <w:right w:val="none" w:sz="0" w:space="0" w:color="auto"/>
      </w:divBdr>
    </w:div>
    <w:div w:id="1499030133">
      <w:bodyDiv w:val="1"/>
      <w:marLeft w:val="0"/>
      <w:marRight w:val="0"/>
      <w:marTop w:val="0"/>
      <w:marBottom w:val="0"/>
      <w:divBdr>
        <w:top w:val="none" w:sz="0" w:space="0" w:color="auto"/>
        <w:left w:val="none" w:sz="0" w:space="0" w:color="auto"/>
        <w:bottom w:val="none" w:sz="0" w:space="0" w:color="auto"/>
        <w:right w:val="none" w:sz="0" w:space="0" w:color="auto"/>
      </w:divBdr>
    </w:div>
    <w:div w:id="1538471602">
      <w:bodyDiv w:val="1"/>
      <w:marLeft w:val="0"/>
      <w:marRight w:val="0"/>
      <w:marTop w:val="0"/>
      <w:marBottom w:val="0"/>
      <w:divBdr>
        <w:top w:val="none" w:sz="0" w:space="0" w:color="auto"/>
        <w:left w:val="none" w:sz="0" w:space="0" w:color="auto"/>
        <w:bottom w:val="none" w:sz="0" w:space="0" w:color="auto"/>
        <w:right w:val="none" w:sz="0" w:space="0" w:color="auto"/>
      </w:divBdr>
    </w:div>
    <w:div w:id="1634870587">
      <w:bodyDiv w:val="1"/>
      <w:marLeft w:val="0"/>
      <w:marRight w:val="0"/>
      <w:marTop w:val="0"/>
      <w:marBottom w:val="0"/>
      <w:divBdr>
        <w:top w:val="none" w:sz="0" w:space="0" w:color="auto"/>
        <w:left w:val="none" w:sz="0" w:space="0" w:color="auto"/>
        <w:bottom w:val="none" w:sz="0" w:space="0" w:color="auto"/>
        <w:right w:val="none" w:sz="0" w:space="0" w:color="auto"/>
      </w:divBdr>
    </w:div>
    <w:div w:id="202670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etersburgedu.ru/" TargetMode="External"/><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hyperlink" Target="http://www.petersburgedu.ru"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samba\&#1064;&#1072;&#1073;&#1083;&#1086;&#1085;&#1099;%20&#1076;&#1086;&#1082;&#1091;&#1084;&#1077;&#1085;&#1090;&#1086;&#1074;\&#1064;&#1072;&#1073;&#1083;&#1086;&#1085;&#1099;\&#1058;&#1077;&#1093;&#1044;&#1086;&#1082;&#1080;\2015\&#1064;&#1072;&#1073;&#1083;&#1086;&#1085;_&#1056;&#1044;_19_10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12CB4-D190-429D-897A-0D2FD81C5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Шаблон_РД_19_106.dotx</Template>
  <TotalTime>0</TotalTime>
  <Pages>28</Pages>
  <Words>3422</Words>
  <Characters>19508</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22885</CharactersWithSpaces>
  <SharedDoc>false</SharedDoc>
  <HLinks>
    <vt:vector size="126" baseType="variant">
      <vt:variant>
        <vt:i4>5177412</vt:i4>
      </vt:variant>
      <vt:variant>
        <vt:i4>159</vt:i4>
      </vt:variant>
      <vt:variant>
        <vt:i4>0</vt:i4>
      </vt:variant>
      <vt:variant>
        <vt:i4>5</vt:i4>
      </vt:variant>
      <vt:variant>
        <vt:lpwstr>https://petersburgedu.ru/</vt:lpwstr>
      </vt:variant>
      <vt:variant>
        <vt:lpwstr/>
      </vt:variant>
      <vt:variant>
        <vt:i4>14</vt:i4>
      </vt:variant>
      <vt:variant>
        <vt:i4>117</vt:i4>
      </vt:variant>
      <vt:variant>
        <vt:i4>0</vt:i4>
      </vt:variant>
      <vt:variant>
        <vt:i4>5</vt:i4>
      </vt:variant>
      <vt:variant>
        <vt:lpwstr>http://www.petersburgedu.ru/</vt:lpwstr>
      </vt:variant>
      <vt:variant>
        <vt:lpwstr/>
      </vt:variant>
      <vt:variant>
        <vt:i4>2031678</vt:i4>
      </vt:variant>
      <vt:variant>
        <vt:i4>110</vt:i4>
      </vt:variant>
      <vt:variant>
        <vt:i4>0</vt:i4>
      </vt:variant>
      <vt:variant>
        <vt:i4>5</vt:i4>
      </vt:variant>
      <vt:variant>
        <vt:lpwstr/>
      </vt:variant>
      <vt:variant>
        <vt:lpwstr>_Toc57820835</vt:lpwstr>
      </vt:variant>
      <vt:variant>
        <vt:i4>1966142</vt:i4>
      </vt:variant>
      <vt:variant>
        <vt:i4>104</vt:i4>
      </vt:variant>
      <vt:variant>
        <vt:i4>0</vt:i4>
      </vt:variant>
      <vt:variant>
        <vt:i4>5</vt:i4>
      </vt:variant>
      <vt:variant>
        <vt:lpwstr/>
      </vt:variant>
      <vt:variant>
        <vt:lpwstr>_Toc57820834</vt:lpwstr>
      </vt:variant>
      <vt:variant>
        <vt:i4>1638462</vt:i4>
      </vt:variant>
      <vt:variant>
        <vt:i4>98</vt:i4>
      </vt:variant>
      <vt:variant>
        <vt:i4>0</vt:i4>
      </vt:variant>
      <vt:variant>
        <vt:i4>5</vt:i4>
      </vt:variant>
      <vt:variant>
        <vt:lpwstr/>
      </vt:variant>
      <vt:variant>
        <vt:lpwstr>_Toc57820833</vt:lpwstr>
      </vt:variant>
      <vt:variant>
        <vt:i4>1572926</vt:i4>
      </vt:variant>
      <vt:variant>
        <vt:i4>92</vt:i4>
      </vt:variant>
      <vt:variant>
        <vt:i4>0</vt:i4>
      </vt:variant>
      <vt:variant>
        <vt:i4>5</vt:i4>
      </vt:variant>
      <vt:variant>
        <vt:lpwstr/>
      </vt:variant>
      <vt:variant>
        <vt:lpwstr>_Toc57820832</vt:lpwstr>
      </vt:variant>
      <vt:variant>
        <vt:i4>1769534</vt:i4>
      </vt:variant>
      <vt:variant>
        <vt:i4>86</vt:i4>
      </vt:variant>
      <vt:variant>
        <vt:i4>0</vt:i4>
      </vt:variant>
      <vt:variant>
        <vt:i4>5</vt:i4>
      </vt:variant>
      <vt:variant>
        <vt:lpwstr/>
      </vt:variant>
      <vt:variant>
        <vt:lpwstr>_Toc57820831</vt:lpwstr>
      </vt:variant>
      <vt:variant>
        <vt:i4>1703998</vt:i4>
      </vt:variant>
      <vt:variant>
        <vt:i4>80</vt:i4>
      </vt:variant>
      <vt:variant>
        <vt:i4>0</vt:i4>
      </vt:variant>
      <vt:variant>
        <vt:i4>5</vt:i4>
      </vt:variant>
      <vt:variant>
        <vt:lpwstr/>
      </vt:variant>
      <vt:variant>
        <vt:lpwstr>_Toc57820830</vt:lpwstr>
      </vt:variant>
      <vt:variant>
        <vt:i4>1245247</vt:i4>
      </vt:variant>
      <vt:variant>
        <vt:i4>74</vt:i4>
      </vt:variant>
      <vt:variant>
        <vt:i4>0</vt:i4>
      </vt:variant>
      <vt:variant>
        <vt:i4>5</vt:i4>
      </vt:variant>
      <vt:variant>
        <vt:lpwstr/>
      </vt:variant>
      <vt:variant>
        <vt:lpwstr>_Toc57820829</vt:lpwstr>
      </vt:variant>
      <vt:variant>
        <vt:i4>1179711</vt:i4>
      </vt:variant>
      <vt:variant>
        <vt:i4>68</vt:i4>
      </vt:variant>
      <vt:variant>
        <vt:i4>0</vt:i4>
      </vt:variant>
      <vt:variant>
        <vt:i4>5</vt:i4>
      </vt:variant>
      <vt:variant>
        <vt:lpwstr/>
      </vt:variant>
      <vt:variant>
        <vt:lpwstr>_Toc57820828</vt:lpwstr>
      </vt:variant>
      <vt:variant>
        <vt:i4>1900607</vt:i4>
      </vt:variant>
      <vt:variant>
        <vt:i4>62</vt:i4>
      </vt:variant>
      <vt:variant>
        <vt:i4>0</vt:i4>
      </vt:variant>
      <vt:variant>
        <vt:i4>5</vt:i4>
      </vt:variant>
      <vt:variant>
        <vt:lpwstr/>
      </vt:variant>
      <vt:variant>
        <vt:lpwstr>_Toc57820827</vt:lpwstr>
      </vt:variant>
      <vt:variant>
        <vt:i4>1835071</vt:i4>
      </vt:variant>
      <vt:variant>
        <vt:i4>56</vt:i4>
      </vt:variant>
      <vt:variant>
        <vt:i4>0</vt:i4>
      </vt:variant>
      <vt:variant>
        <vt:i4>5</vt:i4>
      </vt:variant>
      <vt:variant>
        <vt:lpwstr/>
      </vt:variant>
      <vt:variant>
        <vt:lpwstr>_Toc57820826</vt:lpwstr>
      </vt:variant>
      <vt:variant>
        <vt:i4>2031679</vt:i4>
      </vt:variant>
      <vt:variant>
        <vt:i4>50</vt:i4>
      </vt:variant>
      <vt:variant>
        <vt:i4>0</vt:i4>
      </vt:variant>
      <vt:variant>
        <vt:i4>5</vt:i4>
      </vt:variant>
      <vt:variant>
        <vt:lpwstr/>
      </vt:variant>
      <vt:variant>
        <vt:lpwstr>_Toc57820825</vt:lpwstr>
      </vt:variant>
      <vt:variant>
        <vt:i4>1966143</vt:i4>
      </vt:variant>
      <vt:variant>
        <vt:i4>44</vt:i4>
      </vt:variant>
      <vt:variant>
        <vt:i4>0</vt:i4>
      </vt:variant>
      <vt:variant>
        <vt:i4>5</vt:i4>
      </vt:variant>
      <vt:variant>
        <vt:lpwstr/>
      </vt:variant>
      <vt:variant>
        <vt:lpwstr>_Toc57820824</vt:lpwstr>
      </vt:variant>
      <vt:variant>
        <vt:i4>1638463</vt:i4>
      </vt:variant>
      <vt:variant>
        <vt:i4>38</vt:i4>
      </vt:variant>
      <vt:variant>
        <vt:i4>0</vt:i4>
      </vt:variant>
      <vt:variant>
        <vt:i4>5</vt:i4>
      </vt:variant>
      <vt:variant>
        <vt:lpwstr/>
      </vt:variant>
      <vt:variant>
        <vt:lpwstr>_Toc57820823</vt:lpwstr>
      </vt:variant>
      <vt:variant>
        <vt:i4>1572927</vt:i4>
      </vt:variant>
      <vt:variant>
        <vt:i4>32</vt:i4>
      </vt:variant>
      <vt:variant>
        <vt:i4>0</vt:i4>
      </vt:variant>
      <vt:variant>
        <vt:i4>5</vt:i4>
      </vt:variant>
      <vt:variant>
        <vt:lpwstr/>
      </vt:variant>
      <vt:variant>
        <vt:lpwstr>_Toc57820822</vt:lpwstr>
      </vt:variant>
      <vt:variant>
        <vt:i4>1769535</vt:i4>
      </vt:variant>
      <vt:variant>
        <vt:i4>26</vt:i4>
      </vt:variant>
      <vt:variant>
        <vt:i4>0</vt:i4>
      </vt:variant>
      <vt:variant>
        <vt:i4>5</vt:i4>
      </vt:variant>
      <vt:variant>
        <vt:lpwstr/>
      </vt:variant>
      <vt:variant>
        <vt:lpwstr>_Toc57820821</vt:lpwstr>
      </vt:variant>
      <vt:variant>
        <vt:i4>1703999</vt:i4>
      </vt:variant>
      <vt:variant>
        <vt:i4>20</vt:i4>
      </vt:variant>
      <vt:variant>
        <vt:i4>0</vt:i4>
      </vt:variant>
      <vt:variant>
        <vt:i4>5</vt:i4>
      </vt:variant>
      <vt:variant>
        <vt:lpwstr/>
      </vt:variant>
      <vt:variant>
        <vt:lpwstr>_Toc57820820</vt:lpwstr>
      </vt:variant>
      <vt:variant>
        <vt:i4>1245244</vt:i4>
      </vt:variant>
      <vt:variant>
        <vt:i4>14</vt:i4>
      </vt:variant>
      <vt:variant>
        <vt:i4>0</vt:i4>
      </vt:variant>
      <vt:variant>
        <vt:i4>5</vt:i4>
      </vt:variant>
      <vt:variant>
        <vt:lpwstr/>
      </vt:variant>
      <vt:variant>
        <vt:lpwstr>_Toc57820819</vt:lpwstr>
      </vt:variant>
      <vt:variant>
        <vt:i4>1179708</vt:i4>
      </vt:variant>
      <vt:variant>
        <vt:i4>8</vt:i4>
      </vt:variant>
      <vt:variant>
        <vt:i4>0</vt:i4>
      </vt:variant>
      <vt:variant>
        <vt:i4>5</vt:i4>
      </vt:variant>
      <vt:variant>
        <vt:lpwstr/>
      </vt:variant>
      <vt:variant>
        <vt:lpwstr>_Toc57820818</vt:lpwstr>
      </vt:variant>
      <vt:variant>
        <vt:i4>1900604</vt:i4>
      </vt:variant>
      <vt:variant>
        <vt:i4>2</vt:i4>
      </vt:variant>
      <vt:variant>
        <vt:i4>0</vt:i4>
      </vt:variant>
      <vt:variant>
        <vt:i4>5</vt:i4>
      </vt:variant>
      <vt:variant>
        <vt:lpwstr/>
      </vt:variant>
      <vt:variant>
        <vt:lpwstr>_Toc57820817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User</dc:creator>
  <cp:keywords/>
  <cp:lastModifiedBy>Денис Волков</cp:lastModifiedBy>
  <cp:revision>2</cp:revision>
  <cp:lastPrinted>2014-07-08T11:30:00Z</cp:lastPrinted>
  <dcterms:created xsi:type="dcterms:W3CDTF">2022-10-18T11:47:00Z</dcterms:created>
  <dcterms:modified xsi:type="dcterms:W3CDTF">2022-10-18T11:47:00Z</dcterms:modified>
</cp:coreProperties>
</file>